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BB83AB8" w14:textId="64B5CF68" w:rsidR="003D3ACF" w:rsidRDefault="00086667" w:rsidP="003D3ACF">
      <w:pPr>
        <w:pStyle w:val="NoSpacing"/>
        <w:spacing w:after="160" w:line="259" w:lineRule="auto"/>
        <w:rPr>
          <w:b/>
          <w:sz w:val="28"/>
        </w:rPr>
      </w:pPr>
      <w:r>
        <w:rPr>
          <w:b/>
          <w:sz w:val="28"/>
        </w:rPr>
        <w:t xml:space="preserve">Teaching Insight </w:t>
      </w:r>
      <w:r w:rsidR="003E6292">
        <w:rPr>
          <w:b/>
          <w:sz w:val="28"/>
        </w:rPr>
        <w:t xml:space="preserve">Programme </w:t>
      </w:r>
      <w:r w:rsidR="003D3ACF" w:rsidRPr="003D3ACF">
        <w:rPr>
          <w:b/>
          <w:sz w:val="28"/>
        </w:rPr>
        <w:t>Application Form</w:t>
      </w:r>
    </w:p>
    <w:p w14:paraId="6BD2F06E" w14:textId="4008525D" w:rsidR="00A21C56" w:rsidRPr="00004F6A" w:rsidRDefault="00A21C56" w:rsidP="00A21C56">
      <w:pPr>
        <w:spacing w:line="259" w:lineRule="auto"/>
        <w:jc w:val="both"/>
        <w:rPr>
          <w:b/>
        </w:rPr>
      </w:pPr>
      <w:r w:rsidRPr="003D3ACF">
        <w:rPr>
          <w:b/>
        </w:rPr>
        <w:t>Please return</w:t>
      </w:r>
      <w:r>
        <w:rPr>
          <w:b/>
        </w:rPr>
        <w:t xml:space="preserve"> the completed application form, to </w:t>
      </w:r>
      <w:r w:rsidR="00B07253">
        <w:rPr>
          <w:b/>
        </w:rPr>
        <w:t>Mr Mark Chesterton (Head of Teacher Training and Development)</w:t>
      </w:r>
      <w:r>
        <w:rPr>
          <w:b/>
        </w:rPr>
        <w:t xml:space="preserve"> </w:t>
      </w:r>
      <w:r w:rsidRPr="00527633">
        <w:rPr>
          <w:b/>
        </w:rPr>
        <w:t xml:space="preserve">via email to </w:t>
      </w:r>
      <w:r w:rsidR="00B07253">
        <w:rPr>
          <w:b/>
        </w:rPr>
        <w:t>mec</w:t>
      </w:r>
      <w:r w:rsidRPr="00527633">
        <w:rPr>
          <w:b/>
        </w:rPr>
        <w:t>@eltham-college.org.uk.</w:t>
      </w:r>
    </w:p>
    <w:p w14:paraId="25B180DC" w14:textId="5768DDA4" w:rsidR="003D3ACF" w:rsidRPr="003D3ACF" w:rsidRDefault="003D3ACF" w:rsidP="003D3ACF">
      <w:pPr>
        <w:pStyle w:val="NoSpacing"/>
        <w:spacing w:after="160" w:line="259" w:lineRule="auto"/>
        <w:rPr>
          <w:b/>
        </w:rPr>
      </w:pPr>
      <w:r w:rsidRPr="003D3ACF">
        <w:rPr>
          <w:b/>
        </w:rPr>
        <w:t>Please complete all sections</w:t>
      </w:r>
      <w:r w:rsidR="00AE3186">
        <w:rPr>
          <w:b/>
        </w:rPr>
        <w:t xml:space="preserve"> (including the Equal Opportunities Form)</w:t>
      </w:r>
    </w:p>
    <w:p w14:paraId="25A92D7F" w14:textId="77777777" w:rsidR="003D3ACF" w:rsidRPr="003D3ACF" w:rsidRDefault="003D3ACF" w:rsidP="44E8FDA5">
      <w:pPr>
        <w:spacing w:line="259" w:lineRule="auto"/>
        <w:rPr>
          <w:i/>
          <w:iCs/>
        </w:rPr>
      </w:pPr>
      <w:r w:rsidRPr="44E8FDA5">
        <w:rPr>
          <w:i/>
          <w:iCs/>
        </w:rPr>
        <w:t>Eltham College is committed to safeguarding and promoting the welfare of children and young people and expects all staff and volunteers to share this commitment.</w:t>
      </w:r>
    </w:p>
    <w:tbl>
      <w:tblPr>
        <w:tblStyle w:val="TableGrid"/>
        <w:tblW w:w="5000" w:type="pct"/>
        <w:tblInd w:w="0" w:type="dxa"/>
        <w:tblBorders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254"/>
        <w:gridCol w:w="3143"/>
        <w:gridCol w:w="4902"/>
      </w:tblGrid>
      <w:tr w:rsidR="003D3ACF" w:rsidRPr="003D3ACF" w14:paraId="3B7F82E6" w14:textId="77777777" w:rsidTr="003D3ACF">
        <w:tc>
          <w:tcPr>
            <w:tcW w:w="5000" w:type="pct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6643361A" w14:textId="77777777" w:rsidR="003D3ACF" w:rsidRPr="003D3ACF" w:rsidRDefault="003D3ACF" w:rsidP="003D3ACF">
            <w:pPr>
              <w:spacing w:after="160" w:line="259" w:lineRule="auto"/>
              <w:rPr>
                <w:b/>
              </w:rPr>
            </w:pPr>
            <w:r w:rsidRPr="003D3ACF">
              <w:rPr>
                <w:b/>
              </w:rPr>
              <w:t>Personal Details</w:t>
            </w:r>
          </w:p>
        </w:tc>
      </w:tr>
      <w:tr w:rsidR="003D3ACF" w:rsidRPr="003D3ACF" w14:paraId="63EC209E" w14:textId="77777777" w:rsidTr="003D3ACF">
        <w:tc>
          <w:tcPr>
            <w:tcW w:w="674" w:type="pct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25CD8A46" w14:textId="7817FCB9" w:rsidR="003D3ACF" w:rsidRPr="003D3ACF" w:rsidRDefault="003D3ACF" w:rsidP="003D3ACF">
            <w:pPr>
              <w:spacing w:after="160" w:line="259" w:lineRule="auto"/>
            </w:pPr>
            <w:r>
              <w:t xml:space="preserve">Title:   </w:t>
            </w:r>
          </w:p>
        </w:tc>
        <w:tc>
          <w:tcPr>
            <w:tcW w:w="1690" w:type="pct"/>
            <w:tcBorders>
              <w:top w:val="nil"/>
              <w:left w:val="nil"/>
              <w:bottom w:val="nil"/>
              <w:right w:val="nil"/>
            </w:tcBorders>
            <w:hideMark/>
          </w:tcPr>
          <w:p w14:paraId="593E554D" w14:textId="08080147" w:rsidR="003D3ACF" w:rsidRPr="003D3ACF" w:rsidRDefault="003D3ACF" w:rsidP="003D3ACF">
            <w:pPr>
              <w:spacing w:after="160" w:line="259" w:lineRule="auto"/>
            </w:pPr>
            <w:r>
              <w:t xml:space="preserve">Forename:      </w:t>
            </w:r>
          </w:p>
        </w:tc>
        <w:tc>
          <w:tcPr>
            <w:tcW w:w="2636" w:type="pct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475B5BD1" w14:textId="0730DCA5" w:rsidR="003D3ACF" w:rsidRDefault="003D3ACF" w:rsidP="003D3ACF">
            <w:pPr>
              <w:spacing w:after="160" w:line="259" w:lineRule="auto"/>
            </w:pPr>
            <w:r w:rsidRPr="003D3ACF">
              <w:t>Middle name(s):</w:t>
            </w:r>
          </w:p>
          <w:p w14:paraId="16DE2989" w14:textId="77777777" w:rsidR="003D3ACF" w:rsidRPr="003D3ACF" w:rsidRDefault="003D3ACF" w:rsidP="003D3ACF">
            <w:pPr>
              <w:spacing w:after="160" w:line="259" w:lineRule="auto"/>
            </w:pPr>
          </w:p>
        </w:tc>
      </w:tr>
      <w:tr w:rsidR="003D3ACF" w:rsidRPr="003D3ACF" w14:paraId="659DEFB7" w14:textId="77777777" w:rsidTr="003D3ACF">
        <w:tc>
          <w:tcPr>
            <w:tcW w:w="2364" w:type="pct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74AC41E9" w14:textId="46ED8A07" w:rsidR="003D3ACF" w:rsidRPr="003D3ACF" w:rsidRDefault="003D3ACF" w:rsidP="003D3ACF">
            <w:pPr>
              <w:spacing w:after="160" w:line="259" w:lineRule="auto"/>
            </w:pPr>
            <w:r w:rsidRPr="003D3ACF">
              <w:t>Surname:</w:t>
            </w:r>
            <w:r w:rsidR="00E81F38">
              <w:t xml:space="preserve"> </w:t>
            </w:r>
          </w:p>
        </w:tc>
        <w:tc>
          <w:tcPr>
            <w:tcW w:w="2636" w:type="pct"/>
            <w:tcBorders>
              <w:top w:val="nil"/>
              <w:left w:val="nil"/>
              <w:bottom w:val="nil"/>
              <w:right w:val="single" w:sz="4" w:space="0" w:color="auto"/>
            </w:tcBorders>
            <w:hideMark/>
          </w:tcPr>
          <w:p w14:paraId="0F6972CC" w14:textId="77777777" w:rsidR="003D3ACF" w:rsidRDefault="003D3ACF" w:rsidP="003D3ACF">
            <w:pPr>
              <w:spacing w:after="160" w:line="259" w:lineRule="auto"/>
            </w:pPr>
            <w:r w:rsidRPr="003D3ACF">
              <w:t>Previous name(s):</w:t>
            </w:r>
          </w:p>
          <w:p w14:paraId="5B65A5FE" w14:textId="77777777" w:rsidR="003D3ACF" w:rsidRPr="003D3ACF" w:rsidRDefault="003D3ACF" w:rsidP="003D3ACF">
            <w:pPr>
              <w:spacing w:after="160" w:line="259" w:lineRule="auto"/>
            </w:pPr>
          </w:p>
        </w:tc>
      </w:tr>
      <w:tr w:rsidR="003D3ACF" w:rsidRPr="003D3ACF" w14:paraId="255252EE" w14:textId="77777777" w:rsidTr="003D3ACF">
        <w:tc>
          <w:tcPr>
            <w:tcW w:w="2364" w:type="pct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770235A4" w14:textId="741FA8BC" w:rsidR="003D3ACF" w:rsidRPr="003D3ACF" w:rsidRDefault="003D3ACF" w:rsidP="003D3ACF">
            <w:pPr>
              <w:spacing w:after="160" w:line="259" w:lineRule="auto"/>
            </w:pPr>
            <w:r w:rsidRPr="003D3ACF">
              <w:t>National Insurance no:</w:t>
            </w:r>
            <w:r w:rsidRPr="003D3ACF">
              <w:tab/>
            </w:r>
          </w:p>
        </w:tc>
        <w:tc>
          <w:tcPr>
            <w:tcW w:w="2636" w:type="pct"/>
            <w:tcBorders>
              <w:top w:val="nil"/>
              <w:left w:val="nil"/>
              <w:bottom w:val="nil"/>
              <w:right w:val="single" w:sz="4" w:space="0" w:color="auto"/>
            </w:tcBorders>
            <w:hideMark/>
          </w:tcPr>
          <w:p w14:paraId="2AD0BF94" w14:textId="21D4FA4C" w:rsidR="003D3ACF" w:rsidRPr="003D3ACF" w:rsidRDefault="003D3ACF" w:rsidP="003D3ACF">
            <w:pPr>
              <w:spacing w:after="160" w:line="259" w:lineRule="auto"/>
            </w:pPr>
            <w:r w:rsidRPr="003D3ACF">
              <w:t>Date of Birth:</w:t>
            </w:r>
            <w:r w:rsidR="00985BA0">
              <w:t xml:space="preserve"> </w:t>
            </w:r>
          </w:p>
        </w:tc>
      </w:tr>
      <w:tr w:rsidR="003D3ACF" w:rsidRPr="003D3ACF" w14:paraId="40673093" w14:textId="77777777" w:rsidTr="003D3ACF">
        <w:tc>
          <w:tcPr>
            <w:tcW w:w="2364" w:type="pct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72B657E9" w14:textId="0762CB58" w:rsidR="002C2403" w:rsidRPr="003D3ACF" w:rsidRDefault="003D3ACF" w:rsidP="002C2403">
            <w:pPr>
              <w:spacing w:line="240" w:lineRule="auto"/>
            </w:pPr>
            <w:r w:rsidRPr="003D3ACF">
              <w:t>Address:</w:t>
            </w:r>
            <w:r w:rsidR="00985BA0">
              <w:t xml:space="preserve"> </w:t>
            </w:r>
          </w:p>
          <w:p w14:paraId="6DF8FA1F" w14:textId="2BD84BA2" w:rsidR="003D3ACF" w:rsidRPr="003D3ACF" w:rsidRDefault="003D3ACF" w:rsidP="00985BA0">
            <w:pPr>
              <w:spacing w:after="160" w:line="240" w:lineRule="auto"/>
              <w:ind w:firstLine="882"/>
            </w:pPr>
          </w:p>
        </w:tc>
        <w:tc>
          <w:tcPr>
            <w:tcW w:w="2636" w:type="pct"/>
            <w:tcBorders>
              <w:top w:val="nil"/>
              <w:left w:val="nil"/>
              <w:bottom w:val="nil"/>
              <w:right w:val="single" w:sz="4" w:space="0" w:color="auto"/>
            </w:tcBorders>
            <w:hideMark/>
          </w:tcPr>
          <w:p w14:paraId="03A0688F" w14:textId="02930197" w:rsidR="003D3ACF" w:rsidRDefault="003D3ACF" w:rsidP="003D3ACF">
            <w:pPr>
              <w:spacing w:after="160" w:line="259" w:lineRule="auto"/>
            </w:pPr>
            <w:r w:rsidRPr="003D3ACF">
              <w:t>Post Code:</w:t>
            </w:r>
            <w:r w:rsidR="00985BA0">
              <w:t xml:space="preserve"> </w:t>
            </w:r>
          </w:p>
          <w:p w14:paraId="3BD7DBA4" w14:textId="77777777" w:rsidR="003D3ACF" w:rsidRDefault="003D3ACF" w:rsidP="003D3ACF">
            <w:pPr>
              <w:spacing w:after="160" w:line="259" w:lineRule="auto"/>
            </w:pPr>
          </w:p>
          <w:p w14:paraId="6311E410" w14:textId="77777777" w:rsidR="003D3ACF" w:rsidRPr="003D3ACF" w:rsidRDefault="003D3ACF" w:rsidP="003D3ACF">
            <w:pPr>
              <w:spacing w:after="160" w:line="259" w:lineRule="auto"/>
            </w:pPr>
          </w:p>
        </w:tc>
      </w:tr>
      <w:tr w:rsidR="003D3ACF" w:rsidRPr="003D3ACF" w14:paraId="1F410422" w14:textId="77777777" w:rsidTr="003D3ACF">
        <w:tc>
          <w:tcPr>
            <w:tcW w:w="2364" w:type="pct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51BF4D6B" w14:textId="691A2A7D" w:rsidR="003D3ACF" w:rsidRPr="003D3ACF" w:rsidRDefault="003D3ACF" w:rsidP="003D3ACF">
            <w:pPr>
              <w:spacing w:after="160" w:line="259" w:lineRule="auto"/>
            </w:pPr>
            <w:r w:rsidRPr="003D3ACF">
              <w:t>Telephone no:</w:t>
            </w:r>
            <w:r w:rsidRPr="003D3ACF">
              <w:tab/>
            </w:r>
          </w:p>
        </w:tc>
        <w:tc>
          <w:tcPr>
            <w:tcW w:w="2636" w:type="pct"/>
            <w:tcBorders>
              <w:top w:val="nil"/>
              <w:left w:val="nil"/>
              <w:bottom w:val="nil"/>
              <w:right w:val="single" w:sz="4" w:space="0" w:color="auto"/>
            </w:tcBorders>
            <w:hideMark/>
          </w:tcPr>
          <w:p w14:paraId="3309EFCB" w14:textId="7D993638" w:rsidR="003D3ACF" w:rsidRPr="003D3ACF" w:rsidRDefault="003D3ACF" w:rsidP="003D3ACF">
            <w:pPr>
              <w:spacing w:after="160" w:line="259" w:lineRule="auto"/>
            </w:pPr>
            <w:r w:rsidRPr="003D3ACF">
              <w:t>Mobile no:</w:t>
            </w:r>
            <w:r w:rsidR="00985BA0">
              <w:t xml:space="preserve"> </w:t>
            </w:r>
          </w:p>
        </w:tc>
      </w:tr>
      <w:tr w:rsidR="003D3ACF" w:rsidRPr="003D3ACF" w14:paraId="1BEAAC80" w14:textId="77777777" w:rsidTr="003D3ACF">
        <w:tc>
          <w:tcPr>
            <w:tcW w:w="5000" w:type="pct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484779" w14:textId="79C20158" w:rsidR="003D3ACF" w:rsidRPr="003D3ACF" w:rsidRDefault="003D3ACF" w:rsidP="003D3ACF">
            <w:pPr>
              <w:spacing w:after="160" w:line="259" w:lineRule="auto"/>
            </w:pPr>
            <w:r w:rsidRPr="003D3ACF">
              <w:t xml:space="preserve">Email address:  </w:t>
            </w:r>
          </w:p>
        </w:tc>
      </w:tr>
    </w:tbl>
    <w:p w14:paraId="14E85F2D" w14:textId="77777777" w:rsidR="003D3ACF" w:rsidRPr="003D3ACF" w:rsidRDefault="003D3ACF" w:rsidP="003D3ACF">
      <w:pPr>
        <w:spacing w:line="259" w:lineRule="auto"/>
        <w:jc w:val="center"/>
      </w:pPr>
    </w:p>
    <w:p w14:paraId="3DCEBBF4" w14:textId="77777777" w:rsidR="003D3ACF" w:rsidRPr="003D3ACF" w:rsidRDefault="003D3ACF" w:rsidP="003D3ACF">
      <w:pPr>
        <w:spacing w:line="259" w:lineRule="auto"/>
        <w:jc w:val="center"/>
      </w:pPr>
    </w:p>
    <w:tbl>
      <w:tblPr>
        <w:tblStyle w:val="TableGrid"/>
        <w:tblW w:w="5000" w:type="pct"/>
        <w:tblInd w:w="0" w:type="dxa"/>
        <w:tblLook w:val="04A0" w:firstRow="1" w:lastRow="0" w:firstColumn="1" w:lastColumn="0" w:noHBand="0" w:noVBand="1"/>
      </w:tblPr>
      <w:tblGrid>
        <w:gridCol w:w="1001"/>
        <w:gridCol w:w="1090"/>
        <w:gridCol w:w="498"/>
        <w:gridCol w:w="1730"/>
        <w:gridCol w:w="859"/>
        <w:gridCol w:w="915"/>
        <w:gridCol w:w="781"/>
        <w:gridCol w:w="565"/>
        <w:gridCol w:w="1860"/>
      </w:tblGrid>
      <w:tr w:rsidR="003D3ACF" w:rsidRPr="003D3ACF" w14:paraId="1B312B6B" w14:textId="77777777" w:rsidTr="44E8FDA5">
        <w:tc>
          <w:tcPr>
            <w:tcW w:w="5000" w:type="pct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0D5822" w14:textId="6D5155B1" w:rsidR="003D3ACF" w:rsidRPr="003D3ACF" w:rsidRDefault="003D3ACF" w:rsidP="003D3ACF">
            <w:pPr>
              <w:spacing w:after="160" w:line="259" w:lineRule="auto"/>
            </w:pPr>
            <w:r w:rsidRPr="003D3ACF">
              <w:t xml:space="preserve">If you are related to any current </w:t>
            </w:r>
            <w:r w:rsidR="000C474A">
              <w:t xml:space="preserve">or past </w:t>
            </w:r>
            <w:r w:rsidRPr="003D3ACF">
              <w:t>employees, pupils or governors, please state their name and the nature of your relationship:</w:t>
            </w:r>
            <w:r w:rsidR="00980BAE">
              <w:t xml:space="preserve"> </w:t>
            </w:r>
          </w:p>
          <w:p w14:paraId="7DFAD7AE" w14:textId="1C4BAE1C" w:rsidR="00A21C56" w:rsidRPr="003D3ACF" w:rsidRDefault="00A21C56" w:rsidP="00D548FA">
            <w:pPr>
              <w:spacing w:after="160" w:line="259" w:lineRule="auto"/>
            </w:pPr>
          </w:p>
        </w:tc>
      </w:tr>
      <w:tr w:rsidR="44E8FDA5" w14:paraId="7DBE873E" w14:textId="77777777" w:rsidTr="44E8FDA5">
        <w:tc>
          <w:tcPr>
            <w:tcW w:w="9299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7B031A" w14:textId="54E2736D" w:rsidR="44E8FDA5" w:rsidRDefault="44E8FDA5" w:rsidP="44E8FDA5">
            <w:pPr>
              <w:spacing w:line="259" w:lineRule="auto"/>
            </w:pPr>
            <w:r>
              <w:t>Where did you find out about the Eltham College Teaching Insight Programme?</w:t>
            </w:r>
          </w:p>
          <w:p w14:paraId="199F844C" w14:textId="67A3523F" w:rsidR="44E8FDA5" w:rsidRDefault="44E8FDA5" w:rsidP="44E8FDA5">
            <w:pPr>
              <w:spacing w:line="259" w:lineRule="auto"/>
            </w:pPr>
          </w:p>
          <w:p w14:paraId="2CC41771" w14:textId="1D423CFC" w:rsidR="44E8FDA5" w:rsidRDefault="44E8FDA5" w:rsidP="44E8FDA5">
            <w:pPr>
              <w:spacing w:line="259" w:lineRule="auto"/>
            </w:pPr>
          </w:p>
          <w:p w14:paraId="7236021E" w14:textId="5E373983" w:rsidR="44E8FDA5" w:rsidRDefault="44E8FDA5" w:rsidP="44E8FDA5">
            <w:pPr>
              <w:spacing w:line="259" w:lineRule="auto"/>
            </w:pPr>
          </w:p>
        </w:tc>
      </w:tr>
      <w:tr w:rsidR="003D3ACF" w:rsidRPr="003D3ACF" w14:paraId="50728ADE" w14:textId="77777777" w:rsidTr="44E8FDA5">
        <w:tc>
          <w:tcPr>
            <w:tcW w:w="5000" w:type="pct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3ABEEB" w14:textId="77777777" w:rsidR="003D3ACF" w:rsidRPr="003D3ACF" w:rsidRDefault="003D3ACF" w:rsidP="003D3ACF">
            <w:pPr>
              <w:spacing w:after="160" w:line="259" w:lineRule="auto"/>
              <w:rPr>
                <w:b/>
              </w:rPr>
            </w:pPr>
            <w:r w:rsidRPr="003D3ACF">
              <w:rPr>
                <w:b/>
              </w:rPr>
              <w:t>Employment History (most recent first)</w:t>
            </w:r>
          </w:p>
          <w:p w14:paraId="53BB387A" w14:textId="77777777" w:rsidR="003D3ACF" w:rsidRPr="003D3ACF" w:rsidRDefault="003D3ACF" w:rsidP="003D3ACF">
            <w:pPr>
              <w:spacing w:after="160" w:line="259" w:lineRule="auto"/>
            </w:pPr>
            <w:r w:rsidRPr="003D3ACF">
              <w:t xml:space="preserve">Please ensure that you note all </w:t>
            </w:r>
            <w:r w:rsidRPr="003D3ACF">
              <w:rPr>
                <w:b/>
              </w:rPr>
              <w:t>gaps in employment</w:t>
            </w:r>
            <w:r w:rsidRPr="003D3ACF">
              <w:t xml:space="preserve"> and detail the reasons for these e.g. travelling, looking after children etc.</w:t>
            </w:r>
          </w:p>
        </w:tc>
      </w:tr>
      <w:tr w:rsidR="003D3ACF" w:rsidRPr="003D3ACF" w14:paraId="029ED907" w14:textId="77777777" w:rsidTr="44E8FDA5">
        <w:tc>
          <w:tcPr>
            <w:tcW w:w="1124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464BBA" w14:textId="77777777" w:rsidR="003D3ACF" w:rsidRPr="003D3ACF" w:rsidRDefault="003D3ACF" w:rsidP="003D3ACF">
            <w:pPr>
              <w:spacing w:after="160" w:line="259" w:lineRule="auto"/>
              <w:jc w:val="center"/>
            </w:pPr>
            <w:r w:rsidRPr="003D3ACF">
              <w:t>Employment dates</w:t>
            </w:r>
          </w:p>
          <w:p w14:paraId="04D3F9B0" w14:textId="77777777" w:rsidR="003D3ACF" w:rsidRPr="003D3ACF" w:rsidRDefault="003D3ACF" w:rsidP="003D3ACF">
            <w:pPr>
              <w:spacing w:after="160" w:line="259" w:lineRule="auto"/>
            </w:pPr>
          </w:p>
        </w:tc>
        <w:tc>
          <w:tcPr>
            <w:tcW w:w="1660" w:type="pct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1E839E" w14:textId="77777777" w:rsidR="003D3ACF" w:rsidRPr="003D3ACF" w:rsidRDefault="003D3ACF" w:rsidP="003D3ACF">
            <w:pPr>
              <w:spacing w:after="160" w:line="259" w:lineRule="auto"/>
              <w:jc w:val="center"/>
            </w:pPr>
          </w:p>
          <w:p w14:paraId="54AC2475" w14:textId="77777777" w:rsidR="003D3ACF" w:rsidRPr="003D3ACF" w:rsidRDefault="003D3ACF" w:rsidP="003D3ACF">
            <w:pPr>
              <w:spacing w:after="160" w:line="259" w:lineRule="auto"/>
              <w:jc w:val="center"/>
            </w:pPr>
            <w:r w:rsidRPr="003D3ACF">
              <w:t>Name and address of employer</w:t>
            </w:r>
          </w:p>
        </w:tc>
        <w:tc>
          <w:tcPr>
            <w:tcW w:w="912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FF7118" w14:textId="77777777" w:rsidR="003D3ACF" w:rsidRPr="003D3ACF" w:rsidRDefault="003D3ACF" w:rsidP="003D3ACF">
            <w:pPr>
              <w:spacing w:after="160" w:line="259" w:lineRule="auto"/>
              <w:jc w:val="center"/>
            </w:pPr>
          </w:p>
          <w:p w14:paraId="64A2A8B1" w14:textId="77777777" w:rsidR="003D3ACF" w:rsidRPr="003D3ACF" w:rsidRDefault="003D3ACF" w:rsidP="003D3ACF">
            <w:pPr>
              <w:spacing w:after="160" w:line="259" w:lineRule="auto"/>
              <w:jc w:val="center"/>
            </w:pPr>
            <w:r w:rsidRPr="003D3ACF">
              <w:t>Position Held</w:t>
            </w:r>
          </w:p>
        </w:tc>
        <w:tc>
          <w:tcPr>
            <w:tcW w:w="1304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2E7B9F" w14:textId="77777777" w:rsidR="003D3ACF" w:rsidRPr="003D3ACF" w:rsidRDefault="003D3ACF" w:rsidP="003D3ACF">
            <w:pPr>
              <w:spacing w:after="160" w:line="259" w:lineRule="auto"/>
              <w:jc w:val="center"/>
            </w:pPr>
          </w:p>
          <w:p w14:paraId="45495D20" w14:textId="77777777" w:rsidR="003D3ACF" w:rsidRPr="003D3ACF" w:rsidRDefault="003D3ACF" w:rsidP="003D3ACF">
            <w:pPr>
              <w:spacing w:after="160" w:line="259" w:lineRule="auto"/>
              <w:jc w:val="center"/>
            </w:pPr>
            <w:r w:rsidRPr="003D3ACF">
              <w:t>Reason for leaving</w:t>
            </w:r>
          </w:p>
          <w:p w14:paraId="2A8670B7" w14:textId="77777777" w:rsidR="003D3ACF" w:rsidRPr="003D3ACF" w:rsidRDefault="003D3ACF" w:rsidP="003D3ACF">
            <w:pPr>
              <w:spacing w:after="160" w:line="259" w:lineRule="auto"/>
              <w:jc w:val="center"/>
            </w:pPr>
          </w:p>
        </w:tc>
      </w:tr>
      <w:tr w:rsidR="003D3ACF" w:rsidRPr="003D3ACF" w14:paraId="5DE8681C" w14:textId="77777777" w:rsidTr="44E8FDA5">
        <w:trPr>
          <w:trHeight w:val="426"/>
        </w:trPr>
        <w:tc>
          <w:tcPr>
            <w:tcW w:w="5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2F88C08" w14:textId="77777777" w:rsidR="003D3ACF" w:rsidRPr="003D3ACF" w:rsidRDefault="003D3ACF" w:rsidP="003D3ACF">
            <w:pPr>
              <w:spacing w:after="160" w:line="259" w:lineRule="auto"/>
              <w:jc w:val="center"/>
            </w:pPr>
            <w:r w:rsidRPr="003D3ACF">
              <w:t>From</w:t>
            </w:r>
          </w:p>
        </w:tc>
        <w:tc>
          <w:tcPr>
            <w:tcW w:w="5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420C203" w14:textId="77777777" w:rsidR="003D3ACF" w:rsidRPr="003D3ACF" w:rsidRDefault="003D3ACF" w:rsidP="003D3ACF">
            <w:pPr>
              <w:spacing w:after="160" w:line="259" w:lineRule="auto"/>
              <w:jc w:val="center"/>
            </w:pPr>
            <w:r w:rsidRPr="003D3ACF">
              <w:t>To</w:t>
            </w:r>
          </w:p>
        </w:tc>
        <w:tc>
          <w:tcPr>
            <w:tcW w:w="1660" w:type="pct"/>
            <w:gridSpan w:val="3"/>
            <w:vMerge/>
            <w:vAlign w:val="center"/>
            <w:hideMark/>
          </w:tcPr>
          <w:p w14:paraId="67BFB2EC" w14:textId="77777777" w:rsidR="003D3ACF" w:rsidRPr="003D3ACF" w:rsidRDefault="003D3ACF" w:rsidP="003D3ACF">
            <w:pPr>
              <w:spacing w:after="160" w:line="259" w:lineRule="auto"/>
            </w:pPr>
          </w:p>
        </w:tc>
        <w:tc>
          <w:tcPr>
            <w:tcW w:w="912" w:type="pct"/>
            <w:gridSpan w:val="2"/>
            <w:vMerge/>
            <w:vAlign w:val="center"/>
            <w:hideMark/>
          </w:tcPr>
          <w:p w14:paraId="403FECAA" w14:textId="77777777" w:rsidR="003D3ACF" w:rsidRPr="003D3ACF" w:rsidRDefault="003D3ACF" w:rsidP="003D3ACF">
            <w:pPr>
              <w:spacing w:after="160" w:line="259" w:lineRule="auto"/>
            </w:pPr>
          </w:p>
        </w:tc>
        <w:tc>
          <w:tcPr>
            <w:tcW w:w="1304" w:type="pct"/>
            <w:gridSpan w:val="2"/>
            <w:vMerge/>
            <w:vAlign w:val="center"/>
            <w:hideMark/>
          </w:tcPr>
          <w:p w14:paraId="6F6702EE" w14:textId="77777777" w:rsidR="003D3ACF" w:rsidRPr="003D3ACF" w:rsidRDefault="003D3ACF" w:rsidP="003D3ACF">
            <w:pPr>
              <w:spacing w:after="160" w:line="259" w:lineRule="auto"/>
            </w:pPr>
          </w:p>
        </w:tc>
      </w:tr>
      <w:tr w:rsidR="00B777E1" w:rsidRPr="003D3ACF" w14:paraId="59302515" w14:textId="77777777" w:rsidTr="44E8FDA5">
        <w:tc>
          <w:tcPr>
            <w:tcW w:w="5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24415C" w14:textId="77777777" w:rsidR="00B777E1" w:rsidRPr="00CE0E3F" w:rsidRDefault="00B777E1" w:rsidP="00CE0E3F">
            <w:pPr>
              <w:spacing w:line="240" w:lineRule="auto"/>
              <w:jc w:val="right"/>
              <w:rPr>
                <w:rFonts w:ascii="Calibri" w:hAnsi="Calibri" w:cs="Arial"/>
              </w:rPr>
            </w:pPr>
          </w:p>
          <w:p w14:paraId="38DA44D4" w14:textId="77777777" w:rsidR="00B777E1" w:rsidRDefault="00B777E1" w:rsidP="005E2C10">
            <w:pPr>
              <w:spacing w:line="240" w:lineRule="auto"/>
              <w:jc w:val="center"/>
            </w:pPr>
          </w:p>
          <w:p w14:paraId="1A932DF4" w14:textId="77777777" w:rsidR="005E2C10" w:rsidRDefault="005E2C10" w:rsidP="005E2C10">
            <w:pPr>
              <w:spacing w:line="240" w:lineRule="auto"/>
              <w:jc w:val="center"/>
            </w:pPr>
          </w:p>
          <w:p w14:paraId="65CAAE93" w14:textId="77777777" w:rsidR="005E2C10" w:rsidRDefault="005E2C10" w:rsidP="005E2C10">
            <w:pPr>
              <w:spacing w:line="240" w:lineRule="auto"/>
              <w:jc w:val="center"/>
            </w:pPr>
          </w:p>
          <w:p w14:paraId="5C76D385" w14:textId="1B56A37D" w:rsidR="005E2C10" w:rsidRPr="00CE0E3F" w:rsidRDefault="005E2C10" w:rsidP="005E2C10">
            <w:pPr>
              <w:spacing w:line="240" w:lineRule="auto"/>
              <w:jc w:val="center"/>
            </w:pPr>
          </w:p>
        </w:tc>
        <w:tc>
          <w:tcPr>
            <w:tcW w:w="5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DA8A74" w14:textId="77777777" w:rsidR="00B777E1" w:rsidRPr="00CE0E3F" w:rsidRDefault="00B777E1" w:rsidP="00CE0E3F">
            <w:pPr>
              <w:spacing w:line="240" w:lineRule="auto"/>
              <w:jc w:val="right"/>
              <w:rPr>
                <w:rFonts w:ascii="Calibri" w:hAnsi="Calibri" w:cs="Arial"/>
              </w:rPr>
            </w:pPr>
          </w:p>
          <w:p w14:paraId="59D13461" w14:textId="77777777" w:rsidR="00B777E1" w:rsidRPr="00CE0E3F" w:rsidRDefault="00B777E1" w:rsidP="00CE0E3F">
            <w:pPr>
              <w:spacing w:line="240" w:lineRule="auto"/>
              <w:jc w:val="right"/>
              <w:rPr>
                <w:rFonts w:ascii="Calibri" w:hAnsi="Calibri" w:cs="Arial"/>
              </w:rPr>
            </w:pPr>
          </w:p>
          <w:p w14:paraId="49D34AC0" w14:textId="77777777" w:rsidR="00B777E1" w:rsidRPr="00CE0E3F" w:rsidRDefault="00B777E1" w:rsidP="00CE0E3F">
            <w:pPr>
              <w:spacing w:line="240" w:lineRule="auto"/>
              <w:rPr>
                <w:rFonts w:ascii="Calibri" w:hAnsi="Calibri" w:cs="Arial"/>
              </w:rPr>
            </w:pPr>
          </w:p>
          <w:p w14:paraId="169E0219" w14:textId="77777777" w:rsidR="00B777E1" w:rsidRPr="00CE0E3F" w:rsidRDefault="00B777E1" w:rsidP="00CE0E3F">
            <w:pPr>
              <w:spacing w:line="240" w:lineRule="auto"/>
              <w:jc w:val="center"/>
            </w:pPr>
          </w:p>
        </w:tc>
        <w:tc>
          <w:tcPr>
            <w:tcW w:w="166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5C4A53" w14:textId="77777777" w:rsidR="00B777E1" w:rsidRPr="00CE0E3F" w:rsidRDefault="00B777E1" w:rsidP="00CE0E3F">
            <w:pPr>
              <w:spacing w:line="240" w:lineRule="auto"/>
              <w:rPr>
                <w:rFonts w:ascii="Calibri" w:hAnsi="Calibri" w:cs="Arial"/>
              </w:rPr>
            </w:pPr>
          </w:p>
          <w:p w14:paraId="49F70E3F" w14:textId="77777777" w:rsidR="00B777E1" w:rsidRDefault="00B777E1" w:rsidP="00CE0E3F">
            <w:pPr>
              <w:spacing w:line="240" w:lineRule="auto"/>
            </w:pPr>
          </w:p>
          <w:p w14:paraId="2BC70EA8" w14:textId="77777777" w:rsidR="003E6292" w:rsidRDefault="003E6292" w:rsidP="00CE0E3F">
            <w:pPr>
              <w:spacing w:line="240" w:lineRule="auto"/>
            </w:pPr>
          </w:p>
          <w:p w14:paraId="6296B349" w14:textId="77777777" w:rsidR="003E6292" w:rsidRDefault="003E6292" w:rsidP="00CE0E3F">
            <w:pPr>
              <w:spacing w:line="240" w:lineRule="auto"/>
            </w:pPr>
          </w:p>
          <w:p w14:paraId="36C95354" w14:textId="77777777" w:rsidR="003E6292" w:rsidRDefault="003E6292" w:rsidP="00CE0E3F">
            <w:pPr>
              <w:spacing w:line="240" w:lineRule="auto"/>
            </w:pPr>
          </w:p>
          <w:p w14:paraId="4E3D0520" w14:textId="77777777" w:rsidR="003E6292" w:rsidRDefault="003E6292" w:rsidP="00CE0E3F">
            <w:pPr>
              <w:spacing w:line="240" w:lineRule="auto"/>
            </w:pPr>
          </w:p>
          <w:p w14:paraId="45A7F901" w14:textId="77777777" w:rsidR="003E6292" w:rsidRDefault="003E6292" w:rsidP="00CE0E3F">
            <w:pPr>
              <w:spacing w:line="240" w:lineRule="auto"/>
            </w:pPr>
          </w:p>
          <w:p w14:paraId="58205694" w14:textId="77777777" w:rsidR="003E6292" w:rsidRDefault="003E6292" w:rsidP="00CE0E3F">
            <w:pPr>
              <w:spacing w:line="240" w:lineRule="auto"/>
            </w:pPr>
          </w:p>
          <w:p w14:paraId="65DD1090" w14:textId="77777777" w:rsidR="003E6292" w:rsidRDefault="003E6292" w:rsidP="00CE0E3F">
            <w:pPr>
              <w:spacing w:line="240" w:lineRule="auto"/>
            </w:pPr>
          </w:p>
          <w:p w14:paraId="46C33F4A" w14:textId="6BA64CCC" w:rsidR="003E6292" w:rsidRPr="00CE0E3F" w:rsidRDefault="003E6292" w:rsidP="00CE0E3F">
            <w:pPr>
              <w:spacing w:line="240" w:lineRule="auto"/>
            </w:pPr>
          </w:p>
        </w:tc>
        <w:tc>
          <w:tcPr>
            <w:tcW w:w="91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DD0397" w14:textId="77777777" w:rsidR="00B777E1" w:rsidRPr="00CE0E3F" w:rsidRDefault="00B777E1" w:rsidP="00CE0E3F">
            <w:pPr>
              <w:spacing w:line="240" w:lineRule="auto"/>
            </w:pPr>
          </w:p>
          <w:p w14:paraId="4B5FDB4A" w14:textId="217FC960" w:rsidR="00B777E1" w:rsidRPr="00CE0E3F" w:rsidRDefault="00B777E1" w:rsidP="00CE0E3F">
            <w:pPr>
              <w:spacing w:line="240" w:lineRule="auto"/>
            </w:pPr>
          </w:p>
        </w:tc>
        <w:tc>
          <w:tcPr>
            <w:tcW w:w="1304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85BD68" w14:textId="77777777" w:rsidR="002C3FA6" w:rsidRPr="00CE0E3F" w:rsidRDefault="002C3FA6" w:rsidP="00CE0E3F">
            <w:pPr>
              <w:spacing w:line="240" w:lineRule="auto"/>
              <w:jc w:val="center"/>
            </w:pPr>
          </w:p>
          <w:p w14:paraId="376C84D1" w14:textId="4AC01BEB" w:rsidR="002C3FA6" w:rsidRPr="00CE0E3F" w:rsidRDefault="002C3FA6" w:rsidP="00CE0E3F">
            <w:pPr>
              <w:spacing w:line="240" w:lineRule="auto"/>
            </w:pPr>
          </w:p>
        </w:tc>
      </w:tr>
      <w:tr w:rsidR="003D3ACF" w:rsidRPr="003D3ACF" w14:paraId="2A5E51E8" w14:textId="77777777" w:rsidTr="44E8FDA5">
        <w:trPr>
          <w:trHeight w:val="411"/>
        </w:trPr>
        <w:tc>
          <w:tcPr>
            <w:tcW w:w="5000" w:type="pct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E0B3CB" w14:textId="77777777" w:rsidR="003D3ACF" w:rsidRPr="003D3ACF" w:rsidRDefault="003D3ACF" w:rsidP="003D3ACF">
            <w:pPr>
              <w:spacing w:after="160" w:line="259" w:lineRule="auto"/>
              <w:rPr>
                <w:b/>
              </w:rPr>
            </w:pPr>
            <w:r w:rsidRPr="003D3ACF">
              <w:rPr>
                <w:b/>
              </w:rPr>
              <w:t>Education, Qualification and Training (most recent first)</w:t>
            </w:r>
          </w:p>
        </w:tc>
      </w:tr>
      <w:tr w:rsidR="003D3ACF" w:rsidRPr="003D3ACF" w14:paraId="0F37923C" w14:textId="77777777" w:rsidTr="44E8FDA5">
        <w:trPr>
          <w:trHeight w:val="411"/>
        </w:trPr>
        <w:tc>
          <w:tcPr>
            <w:tcW w:w="1392" w:type="pct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F78FEFA" w14:textId="77777777" w:rsidR="003D3ACF" w:rsidRPr="003D3ACF" w:rsidRDefault="003D3ACF" w:rsidP="003D3ACF">
            <w:pPr>
              <w:spacing w:after="160" w:line="259" w:lineRule="auto"/>
              <w:jc w:val="center"/>
            </w:pPr>
            <w:r w:rsidRPr="003D3ACF">
              <w:t>University/College/School</w:t>
            </w:r>
          </w:p>
        </w:tc>
        <w:tc>
          <w:tcPr>
            <w:tcW w:w="930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FDACAE2" w14:textId="77777777" w:rsidR="003D3ACF" w:rsidRPr="003D3ACF" w:rsidRDefault="003D3ACF" w:rsidP="003D3ACF">
            <w:pPr>
              <w:spacing w:after="160" w:line="259" w:lineRule="auto"/>
              <w:jc w:val="center"/>
            </w:pPr>
            <w:r w:rsidRPr="003D3ACF">
              <w:t>Qualification</w:t>
            </w:r>
          </w:p>
        </w:tc>
        <w:tc>
          <w:tcPr>
            <w:tcW w:w="954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7A628ED" w14:textId="77777777" w:rsidR="003D3ACF" w:rsidRPr="003D3ACF" w:rsidRDefault="003D3ACF" w:rsidP="003D3ACF">
            <w:pPr>
              <w:spacing w:after="160" w:line="259" w:lineRule="auto"/>
              <w:jc w:val="center"/>
            </w:pPr>
            <w:r w:rsidRPr="003D3ACF">
              <w:t>Grade</w:t>
            </w:r>
          </w:p>
        </w:tc>
        <w:tc>
          <w:tcPr>
            <w:tcW w:w="1724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C7CEA5B" w14:textId="77777777" w:rsidR="003D3ACF" w:rsidRPr="003D3ACF" w:rsidRDefault="003D3ACF" w:rsidP="003D3ACF">
            <w:pPr>
              <w:spacing w:after="160" w:line="259" w:lineRule="auto"/>
              <w:jc w:val="center"/>
            </w:pPr>
            <w:r w:rsidRPr="003D3ACF">
              <w:t>Dates of Attendance</w:t>
            </w:r>
          </w:p>
        </w:tc>
      </w:tr>
      <w:tr w:rsidR="003D3ACF" w:rsidRPr="003D3ACF" w14:paraId="4827378A" w14:textId="77777777" w:rsidTr="44E8FDA5">
        <w:trPr>
          <w:trHeight w:val="326"/>
        </w:trPr>
        <w:tc>
          <w:tcPr>
            <w:tcW w:w="1392" w:type="pct"/>
            <w:gridSpan w:val="3"/>
            <w:vMerge/>
            <w:vAlign w:val="center"/>
            <w:hideMark/>
          </w:tcPr>
          <w:p w14:paraId="61F1ADEF" w14:textId="77777777" w:rsidR="003D3ACF" w:rsidRPr="003D3ACF" w:rsidRDefault="003D3ACF" w:rsidP="003D3ACF">
            <w:pPr>
              <w:spacing w:after="160" w:line="259" w:lineRule="auto"/>
            </w:pPr>
          </w:p>
        </w:tc>
        <w:tc>
          <w:tcPr>
            <w:tcW w:w="930" w:type="pct"/>
            <w:vMerge/>
            <w:vAlign w:val="center"/>
            <w:hideMark/>
          </w:tcPr>
          <w:p w14:paraId="0FAA9520" w14:textId="77777777" w:rsidR="003D3ACF" w:rsidRPr="003D3ACF" w:rsidRDefault="003D3ACF" w:rsidP="003D3ACF">
            <w:pPr>
              <w:spacing w:after="160" w:line="259" w:lineRule="auto"/>
            </w:pPr>
          </w:p>
        </w:tc>
        <w:tc>
          <w:tcPr>
            <w:tcW w:w="954" w:type="pct"/>
            <w:gridSpan w:val="2"/>
            <w:vMerge/>
            <w:vAlign w:val="center"/>
            <w:hideMark/>
          </w:tcPr>
          <w:p w14:paraId="1E27A44D" w14:textId="77777777" w:rsidR="003D3ACF" w:rsidRPr="003D3ACF" w:rsidRDefault="003D3ACF" w:rsidP="003D3ACF">
            <w:pPr>
              <w:spacing w:after="160" w:line="259" w:lineRule="auto"/>
            </w:pPr>
          </w:p>
        </w:tc>
        <w:tc>
          <w:tcPr>
            <w:tcW w:w="724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1D6CFDF" w14:textId="77777777" w:rsidR="003D3ACF" w:rsidRPr="003D3ACF" w:rsidRDefault="003D3ACF" w:rsidP="003D3ACF">
            <w:pPr>
              <w:spacing w:after="160" w:line="259" w:lineRule="auto"/>
              <w:jc w:val="center"/>
            </w:pPr>
            <w:r w:rsidRPr="003D3ACF">
              <w:t>From</w:t>
            </w:r>
          </w:p>
        </w:tc>
        <w:tc>
          <w:tcPr>
            <w:tcW w:w="10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8F19D2A" w14:textId="77777777" w:rsidR="003D3ACF" w:rsidRPr="003D3ACF" w:rsidRDefault="003D3ACF" w:rsidP="003D3ACF">
            <w:pPr>
              <w:spacing w:after="160" w:line="259" w:lineRule="auto"/>
              <w:jc w:val="center"/>
            </w:pPr>
            <w:r w:rsidRPr="003D3ACF">
              <w:t>To</w:t>
            </w:r>
          </w:p>
        </w:tc>
      </w:tr>
      <w:tr w:rsidR="003D3ACF" w:rsidRPr="003D3ACF" w14:paraId="3FF4D70F" w14:textId="77777777" w:rsidTr="44E8FDA5">
        <w:trPr>
          <w:trHeight w:val="3536"/>
        </w:trPr>
        <w:tc>
          <w:tcPr>
            <w:tcW w:w="1392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185637" w14:textId="77777777" w:rsidR="00B26283" w:rsidRDefault="00B26283" w:rsidP="00B26283">
            <w:pPr>
              <w:spacing w:line="240" w:lineRule="auto"/>
            </w:pPr>
          </w:p>
          <w:p w14:paraId="2B5E9595" w14:textId="77777777" w:rsidR="006A54E6" w:rsidRDefault="006A54E6" w:rsidP="00B26283">
            <w:pPr>
              <w:spacing w:line="240" w:lineRule="auto"/>
            </w:pPr>
          </w:p>
          <w:p w14:paraId="3BC033B5" w14:textId="77777777" w:rsidR="006A54E6" w:rsidRDefault="006A54E6" w:rsidP="00B26283">
            <w:pPr>
              <w:spacing w:line="240" w:lineRule="auto"/>
            </w:pPr>
          </w:p>
          <w:p w14:paraId="41E0D367" w14:textId="77777777" w:rsidR="006A54E6" w:rsidRDefault="006A54E6" w:rsidP="00B26283">
            <w:pPr>
              <w:spacing w:line="240" w:lineRule="auto"/>
            </w:pPr>
          </w:p>
          <w:p w14:paraId="498E4500" w14:textId="77777777" w:rsidR="006A54E6" w:rsidRDefault="006A54E6" w:rsidP="00B26283">
            <w:pPr>
              <w:spacing w:line="240" w:lineRule="auto"/>
            </w:pPr>
          </w:p>
          <w:p w14:paraId="1E4B0DE8" w14:textId="77777777" w:rsidR="006A54E6" w:rsidRDefault="006A54E6" w:rsidP="00B26283">
            <w:pPr>
              <w:spacing w:line="240" w:lineRule="auto"/>
            </w:pPr>
          </w:p>
          <w:p w14:paraId="6C9B0882" w14:textId="77777777" w:rsidR="006A54E6" w:rsidRDefault="006A54E6" w:rsidP="00B26283">
            <w:pPr>
              <w:spacing w:line="240" w:lineRule="auto"/>
            </w:pPr>
          </w:p>
          <w:p w14:paraId="76E4F1B6" w14:textId="77777777" w:rsidR="006A54E6" w:rsidRDefault="006A54E6" w:rsidP="00B26283">
            <w:pPr>
              <w:spacing w:line="240" w:lineRule="auto"/>
            </w:pPr>
          </w:p>
          <w:p w14:paraId="1F3A803B" w14:textId="77777777" w:rsidR="006A54E6" w:rsidRDefault="006A54E6" w:rsidP="00B26283">
            <w:pPr>
              <w:spacing w:line="240" w:lineRule="auto"/>
            </w:pPr>
          </w:p>
          <w:p w14:paraId="59A5818C" w14:textId="77777777" w:rsidR="006A54E6" w:rsidRDefault="006A54E6" w:rsidP="00B26283">
            <w:pPr>
              <w:spacing w:line="240" w:lineRule="auto"/>
            </w:pPr>
          </w:p>
          <w:p w14:paraId="51F8A515" w14:textId="77777777" w:rsidR="006A54E6" w:rsidRDefault="006A54E6" w:rsidP="00B26283">
            <w:pPr>
              <w:spacing w:line="240" w:lineRule="auto"/>
            </w:pPr>
          </w:p>
          <w:p w14:paraId="5868A20D" w14:textId="77777777" w:rsidR="006A54E6" w:rsidRDefault="006A54E6" w:rsidP="00B26283">
            <w:pPr>
              <w:spacing w:line="240" w:lineRule="auto"/>
            </w:pPr>
          </w:p>
          <w:p w14:paraId="29551671" w14:textId="77777777" w:rsidR="006A54E6" w:rsidRDefault="006A54E6" w:rsidP="00B26283">
            <w:pPr>
              <w:spacing w:line="240" w:lineRule="auto"/>
            </w:pPr>
          </w:p>
          <w:p w14:paraId="0FE80890" w14:textId="77777777" w:rsidR="006A54E6" w:rsidRDefault="006A54E6" w:rsidP="00B26283">
            <w:pPr>
              <w:spacing w:line="240" w:lineRule="auto"/>
            </w:pPr>
          </w:p>
          <w:p w14:paraId="30BCA409" w14:textId="404AC804" w:rsidR="006A54E6" w:rsidRPr="00B26283" w:rsidRDefault="006A54E6" w:rsidP="00B26283">
            <w:pPr>
              <w:spacing w:line="240" w:lineRule="auto"/>
            </w:pPr>
          </w:p>
        </w:tc>
        <w:tc>
          <w:tcPr>
            <w:tcW w:w="9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5561CC" w14:textId="3B931077" w:rsidR="00B26283" w:rsidRDefault="00B26283" w:rsidP="00E21225">
            <w:pPr>
              <w:spacing w:line="240" w:lineRule="auto"/>
            </w:pPr>
          </w:p>
          <w:p w14:paraId="10B99AEA" w14:textId="3B78CF36" w:rsidR="00B26283" w:rsidRDefault="00B26283" w:rsidP="00B26283">
            <w:pPr>
              <w:spacing w:line="240" w:lineRule="auto"/>
            </w:pPr>
          </w:p>
          <w:p w14:paraId="24B21A0B" w14:textId="5F9DE027" w:rsidR="00B26283" w:rsidRDefault="00B26283" w:rsidP="00B26283">
            <w:pPr>
              <w:spacing w:line="240" w:lineRule="auto"/>
            </w:pPr>
          </w:p>
          <w:p w14:paraId="46AD0EEF" w14:textId="77777777" w:rsidR="00B26283" w:rsidRPr="00B26283" w:rsidRDefault="00B26283" w:rsidP="00B26283">
            <w:pPr>
              <w:spacing w:line="240" w:lineRule="auto"/>
            </w:pPr>
          </w:p>
          <w:p w14:paraId="4FEDB905" w14:textId="4E5818FE" w:rsidR="00B26283" w:rsidRPr="00B26283" w:rsidRDefault="00B26283" w:rsidP="00B26283">
            <w:pPr>
              <w:spacing w:line="240" w:lineRule="auto"/>
            </w:pPr>
          </w:p>
        </w:tc>
        <w:tc>
          <w:tcPr>
            <w:tcW w:w="954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DFE728" w14:textId="5FF455F9" w:rsidR="00B26283" w:rsidRPr="00B26283" w:rsidRDefault="00B26283" w:rsidP="00B26283">
            <w:pPr>
              <w:spacing w:line="240" w:lineRule="auto"/>
            </w:pPr>
          </w:p>
        </w:tc>
        <w:tc>
          <w:tcPr>
            <w:tcW w:w="724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B3CA6A" w14:textId="4736C9BF" w:rsidR="00B26283" w:rsidRPr="00B26283" w:rsidRDefault="00B26283" w:rsidP="00B26283">
            <w:pPr>
              <w:spacing w:line="240" w:lineRule="auto"/>
              <w:jc w:val="center"/>
            </w:pPr>
          </w:p>
        </w:tc>
        <w:tc>
          <w:tcPr>
            <w:tcW w:w="10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69191B" w14:textId="60A4FEE5" w:rsidR="00B26283" w:rsidRPr="00B26283" w:rsidRDefault="00B26283" w:rsidP="00B26283">
            <w:pPr>
              <w:spacing w:line="240" w:lineRule="auto"/>
              <w:jc w:val="center"/>
            </w:pPr>
          </w:p>
        </w:tc>
      </w:tr>
    </w:tbl>
    <w:p w14:paraId="2EEB2168" w14:textId="77777777" w:rsidR="003D3ACF" w:rsidRPr="003D3ACF" w:rsidRDefault="003D3ACF" w:rsidP="003D3ACF">
      <w:pPr>
        <w:spacing w:line="259" w:lineRule="auto"/>
      </w:pPr>
    </w:p>
    <w:tbl>
      <w:tblPr>
        <w:tblStyle w:val="TableGrid"/>
        <w:tblW w:w="5000" w:type="pct"/>
        <w:tblInd w:w="0" w:type="dxa"/>
        <w:tblLook w:val="04A0" w:firstRow="1" w:lastRow="0" w:firstColumn="1" w:lastColumn="0" w:noHBand="0" w:noVBand="1"/>
      </w:tblPr>
      <w:tblGrid>
        <w:gridCol w:w="9299"/>
      </w:tblGrid>
      <w:tr w:rsidR="003D3ACF" w:rsidRPr="003D3ACF" w14:paraId="537E1DF3" w14:textId="77777777" w:rsidTr="5EE04A6D">
        <w:tc>
          <w:tcPr>
            <w:tcW w:w="50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6D6D26" w14:textId="77777777" w:rsidR="003D3ACF" w:rsidRPr="003D3ACF" w:rsidRDefault="003D3ACF" w:rsidP="003D3ACF">
            <w:pPr>
              <w:tabs>
                <w:tab w:val="left" w:pos="6225"/>
              </w:tabs>
              <w:spacing w:after="160" w:line="259" w:lineRule="auto"/>
              <w:rPr>
                <w:b/>
              </w:rPr>
            </w:pPr>
            <w:r w:rsidRPr="003D3ACF">
              <w:rPr>
                <w:b/>
              </w:rPr>
              <w:t>Other Skills</w:t>
            </w:r>
          </w:p>
          <w:p w14:paraId="3A010087" w14:textId="77777777" w:rsidR="003D3ACF" w:rsidRPr="003D3ACF" w:rsidRDefault="003D3ACF" w:rsidP="003D3ACF">
            <w:pPr>
              <w:tabs>
                <w:tab w:val="left" w:pos="6225"/>
              </w:tabs>
              <w:spacing w:after="160" w:line="259" w:lineRule="auto"/>
              <w:rPr>
                <w:b/>
              </w:rPr>
            </w:pPr>
            <w:r w:rsidRPr="003D3ACF">
              <w:t>Please list any other skills, hobbies, or interests relevant to the post</w:t>
            </w:r>
          </w:p>
        </w:tc>
      </w:tr>
      <w:tr w:rsidR="003D3ACF" w:rsidRPr="003D3ACF" w14:paraId="554C1C8C" w14:textId="77777777" w:rsidTr="5EE04A6D">
        <w:trPr>
          <w:trHeight w:val="2385"/>
        </w:trPr>
        <w:tc>
          <w:tcPr>
            <w:tcW w:w="50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09BD99" w14:textId="77777777" w:rsidR="000164E0" w:rsidRDefault="000164E0" w:rsidP="006A54E6">
            <w:pPr>
              <w:tabs>
                <w:tab w:val="left" w:pos="6225"/>
              </w:tabs>
              <w:spacing w:line="259" w:lineRule="auto"/>
              <w:rPr>
                <w:i/>
              </w:rPr>
            </w:pPr>
          </w:p>
          <w:p w14:paraId="6508C599" w14:textId="77777777" w:rsidR="000164E0" w:rsidRDefault="000164E0" w:rsidP="006A54E6">
            <w:pPr>
              <w:tabs>
                <w:tab w:val="left" w:pos="6225"/>
              </w:tabs>
              <w:spacing w:line="259" w:lineRule="auto"/>
              <w:rPr>
                <w:i/>
              </w:rPr>
            </w:pPr>
          </w:p>
          <w:p w14:paraId="0FFCAD45" w14:textId="77777777" w:rsidR="000164E0" w:rsidRDefault="000164E0" w:rsidP="006A54E6">
            <w:pPr>
              <w:tabs>
                <w:tab w:val="left" w:pos="6225"/>
              </w:tabs>
              <w:spacing w:line="259" w:lineRule="auto"/>
              <w:rPr>
                <w:i/>
              </w:rPr>
            </w:pPr>
          </w:p>
          <w:p w14:paraId="0BF087F6" w14:textId="77777777" w:rsidR="000164E0" w:rsidRDefault="000164E0" w:rsidP="006A54E6">
            <w:pPr>
              <w:tabs>
                <w:tab w:val="left" w:pos="6225"/>
              </w:tabs>
              <w:spacing w:line="259" w:lineRule="auto"/>
              <w:rPr>
                <w:i/>
              </w:rPr>
            </w:pPr>
          </w:p>
          <w:p w14:paraId="063B6650" w14:textId="77777777" w:rsidR="000164E0" w:rsidRDefault="000164E0" w:rsidP="006A54E6">
            <w:pPr>
              <w:tabs>
                <w:tab w:val="left" w:pos="6225"/>
              </w:tabs>
              <w:spacing w:line="259" w:lineRule="auto"/>
              <w:rPr>
                <w:i/>
              </w:rPr>
            </w:pPr>
          </w:p>
          <w:p w14:paraId="1034718F" w14:textId="77777777" w:rsidR="000164E0" w:rsidRDefault="000164E0" w:rsidP="006A54E6">
            <w:pPr>
              <w:tabs>
                <w:tab w:val="left" w:pos="6225"/>
              </w:tabs>
              <w:spacing w:line="259" w:lineRule="auto"/>
              <w:rPr>
                <w:i/>
              </w:rPr>
            </w:pPr>
          </w:p>
          <w:p w14:paraId="4522E9DF" w14:textId="77777777" w:rsidR="000164E0" w:rsidRDefault="000164E0" w:rsidP="006A54E6">
            <w:pPr>
              <w:tabs>
                <w:tab w:val="left" w:pos="6225"/>
              </w:tabs>
              <w:spacing w:line="259" w:lineRule="auto"/>
              <w:rPr>
                <w:i/>
              </w:rPr>
            </w:pPr>
          </w:p>
          <w:p w14:paraId="1723D918" w14:textId="55A29794" w:rsidR="003D3ACF" w:rsidRPr="000164E0" w:rsidRDefault="003D3ACF" w:rsidP="5EE04A6D">
            <w:pPr>
              <w:tabs>
                <w:tab w:val="left" w:pos="6225"/>
              </w:tabs>
              <w:spacing w:line="259" w:lineRule="auto"/>
              <w:rPr>
                <w:i/>
                <w:iCs/>
              </w:rPr>
            </w:pPr>
          </w:p>
        </w:tc>
      </w:tr>
    </w:tbl>
    <w:p w14:paraId="0C5CE1EA" w14:textId="644A132C" w:rsidR="003D3ACF" w:rsidRPr="003D3ACF" w:rsidRDefault="003D3ACF" w:rsidP="000164E0">
      <w:pPr>
        <w:tabs>
          <w:tab w:val="left" w:pos="6225"/>
        </w:tabs>
        <w:spacing w:line="259" w:lineRule="auto"/>
        <w:rPr>
          <w:i/>
        </w:rPr>
      </w:pPr>
    </w:p>
    <w:tbl>
      <w:tblPr>
        <w:tblStyle w:val="TableGrid"/>
        <w:tblW w:w="5000" w:type="pct"/>
        <w:tblInd w:w="0" w:type="dxa"/>
        <w:tblBorders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6751"/>
        <w:gridCol w:w="2548"/>
      </w:tblGrid>
      <w:tr w:rsidR="003D3ACF" w:rsidRPr="003D3ACF" w14:paraId="766F3417" w14:textId="77777777" w:rsidTr="44E8FDA5">
        <w:tc>
          <w:tcPr>
            <w:tcW w:w="500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538501" w14:textId="1CE66F08" w:rsidR="003D3ACF" w:rsidRPr="003D3ACF" w:rsidRDefault="00A4372A" w:rsidP="003D3ACF">
            <w:pPr>
              <w:spacing w:after="160" w:line="259" w:lineRule="auto"/>
              <w:rPr>
                <w:b/>
              </w:rPr>
            </w:pPr>
            <w:r w:rsidRPr="003D3ACF">
              <w:rPr>
                <w:b/>
              </w:rPr>
              <w:t>Teac</w:t>
            </w:r>
            <w:r>
              <w:rPr>
                <w:b/>
              </w:rPr>
              <w:t>hing interest</w:t>
            </w:r>
          </w:p>
          <w:p w14:paraId="39225DA4" w14:textId="6C98029F" w:rsidR="003D3ACF" w:rsidRPr="00A4372A" w:rsidRDefault="00A4372A" w:rsidP="44E8FDA5">
            <w:pPr>
              <w:tabs>
                <w:tab w:val="left" w:pos="6225"/>
              </w:tabs>
              <w:spacing w:after="160" w:line="259" w:lineRule="auto"/>
              <w:rPr>
                <w:i/>
                <w:iCs/>
              </w:rPr>
            </w:pPr>
            <w:r w:rsidRPr="44E8FDA5">
              <w:rPr>
                <w:i/>
                <w:iCs/>
              </w:rPr>
              <w:t>Which subject(s) are considering for teacher training? (e.g. Maths, Geography, Physics, Primary etc)</w:t>
            </w:r>
          </w:p>
        </w:tc>
      </w:tr>
      <w:tr w:rsidR="004A197B" w:rsidRPr="003D3ACF" w14:paraId="5DCD2528" w14:textId="77777777" w:rsidTr="44E8FDA5">
        <w:tc>
          <w:tcPr>
            <w:tcW w:w="363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14:paraId="4C8C69AA" w14:textId="77777777" w:rsidR="004A197B" w:rsidRDefault="004A197B" w:rsidP="004A197B">
            <w:pPr>
              <w:tabs>
                <w:tab w:val="left" w:pos="6225"/>
              </w:tabs>
              <w:spacing w:line="259" w:lineRule="auto"/>
            </w:pPr>
          </w:p>
          <w:p w14:paraId="449266D4" w14:textId="77777777" w:rsidR="00A4372A" w:rsidRDefault="00A4372A" w:rsidP="004A197B">
            <w:pPr>
              <w:tabs>
                <w:tab w:val="left" w:pos="6225"/>
              </w:tabs>
              <w:spacing w:line="259" w:lineRule="auto"/>
            </w:pPr>
          </w:p>
          <w:p w14:paraId="2213E858" w14:textId="77777777" w:rsidR="00A4372A" w:rsidRDefault="00A4372A" w:rsidP="004A197B">
            <w:pPr>
              <w:tabs>
                <w:tab w:val="left" w:pos="6225"/>
              </w:tabs>
              <w:spacing w:line="259" w:lineRule="auto"/>
            </w:pPr>
          </w:p>
          <w:p w14:paraId="56FB27C4" w14:textId="77777777" w:rsidR="00A4372A" w:rsidRDefault="00A4372A" w:rsidP="004A197B">
            <w:pPr>
              <w:tabs>
                <w:tab w:val="left" w:pos="6225"/>
              </w:tabs>
              <w:spacing w:line="259" w:lineRule="auto"/>
            </w:pPr>
          </w:p>
          <w:p w14:paraId="1010F211" w14:textId="77777777" w:rsidR="00A4372A" w:rsidRDefault="00A4372A" w:rsidP="004A197B">
            <w:pPr>
              <w:tabs>
                <w:tab w:val="left" w:pos="6225"/>
              </w:tabs>
              <w:spacing w:line="259" w:lineRule="auto"/>
            </w:pPr>
          </w:p>
          <w:p w14:paraId="5F63CFF6" w14:textId="77777777" w:rsidR="00A4372A" w:rsidRDefault="00A4372A" w:rsidP="004A197B">
            <w:pPr>
              <w:tabs>
                <w:tab w:val="left" w:pos="6225"/>
              </w:tabs>
              <w:spacing w:line="259" w:lineRule="auto"/>
            </w:pPr>
          </w:p>
          <w:p w14:paraId="3CDC8E15" w14:textId="75231EDC" w:rsidR="00A4372A" w:rsidRPr="003D3ACF" w:rsidRDefault="00A4372A" w:rsidP="004A197B">
            <w:pPr>
              <w:tabs>
                <w:tab w:val="left" w:pos="6225"/>
              </w:tabs>
              <w:spacing w:line="259" w:lineRule="auto"/>
            </w:pPr>
          </w:p>
        </w:tc>
        <w:tc>
          <w:tcPr>
            <w:tcW w:w="137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74438834" w14:textId="77777777" w:rsidR="004A197B" w:rsidRPr="00CE0E3F" w:rsidRDefault="004A197B" w:rsidP="004A197B">
            <w:pPr>
              <w:tabs>
                <w:tab w:val="left" w:pos="6225"/>
              </w:tabs>
              <w:spacing w:line="259" w:lineRule="auto"/>
            </w:pPr>
          </w:p>
        </w:tc>
      </w:tr>
    </w:tbl>
    <w:p w14:paraId="6A48F612" w14:textId="1E45FE3D" w:rsidR="003D3ACF" w:rsidRDefault="003D3ACF" w:rsidP="003D3ACF">
      <w:pPr>
        <w:spacing w:line="259" w:lineRule="auto"/>
      </w:pPr>
    </w:p>
    <w:p w14:paraId="7E373C47" w14:textId="77777777" w:rsidR="006A54E6" w:rsidRPr="003D3ACF" w:rsidRDefault="006A54E6" w:rsidP="003D3ACF">
      <w:pPr>
        <w:spacing w:line="259" w:lineRule="auto"/>
      </w:pPr>
    </w:p>
    <w:tbl>
      <w:tblPr>
        <w:tblStyle w:val="TableGrid"/>
        <w:tblW w:w="5000" w:type="pct"/>
        <w:tblInd w:w="0" w:type="dxa"/>
        <w:tblLook w:val="04A0" w:firstRow="1" w:lastRow="0" w:firstColumn="1" w:lastColumn="0" w:noHBand="0" w:noVBand="1"/>
      </w:tblPr>
      <w:tblGrid>
        <w:gridCol w:w="7261"/>
        <w:gridCol w:w="2038"/>
      </w:tblGrid>
      <w:tr w:rsidR="003D3ACF" w:rsidRPr="003D3ACF" w14:paraId="1C41DC74" w14:textId="77777777" w:rsidTr="003D3ACF">
        <w:tc>
          <w:tcPr>
            <w:tcW w:w="500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14FD30" w14:textId="77777777" w:rsidR="003D3ACF" w:rsidRPr="003D3ACF" w:rsidRDefault="003D3ACF" w:rsidP="003D3ACF">
            <w:pPr>
              <w:spacing w:after="160" w:line="259" w:lineRule="auto"/>
              <w:rPr>
                <w:b/>
              </w:rPr>
            </w:pPr>
            <w:r w:rsidRPr="003D3ACF">
              <w:br w:type="page"/>
            </w:r>
            <w:r w:rsidRPr="003D3ACF">
              <w:rPr>
                <w:b/>
              </w:rPr>
              <w:t>Right to Work in the UK</w:t>
            </w:r>
          </w:p>
        </w:tc>
      </w:tr>
      <w:tr w:rsidR="003D3ACF" w:rsidRPr="003D3ACF" w14:paraId="5F773A63" w14:textId="77777777" w:rsidTr="003D3ACF">
        <w:tc>
          <w:tcPr>
            <w:tcW w:w="5000" w:type="pct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25B30298" w14:textId="77777777" w:rsidR="003D3ACF" w:rsidRPr="003D3ACF" w:rsidRDefault="003D3ACF" w:rsidP="003D3ACF">
            <w:pPr>
              <w:spacing w:after="160" w:line="259" w:lineRule="auto"/>
            </w:pPr>
            <w:r w:rsidRPr="003D3ACF">
              <w:t>Are you:</w:t>
            </w:r>
          </w:p>
        </w:tc>
      </w:tr>
      <w:tr w:rsidR="003D3ACF" w:rsidRPr="003D3ACF" w14:paraId="160A2291" w14:textId="77777777" w:rsidTr="003D3ACF">
        <w:tc>
          <w:tcPr>
            <w:tcW w:w="3904" w:type="pct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7C07D881" w14:textId="1D702DE2" w:rsidR="003D3ACF" w:rsidRPr="003D3ACF" w:rsidRDefault="00F000C5" w:rsidP="003D3ACF">
            <w:pPr>
              <w:spacing w:after="160" w:line="259" w:lineRule="auto"/>
            </w:pPr>
            <w:r>
              <w:t>Qualified to Work in the UK</w:t>
            </w:r>
          </w:p>
        </w:tc>
        <w:tc>
          <w:tcPr>
            <w:tcW w:w="1096" w:type="pct"/>
            <w:tcBorders>
              <w:top w:val="nil"/>
              <w:left w:val="nil"/>
              <w:bottom w:val="nil"/>
              <w:right w:val="single" w:sz="4" w:space="0" w:color="auto"/>
            </w:tcBorders>
            <w:hideMark/>
          </w:tcPr>
          <w:p w14:paraId="5409C652" w14:textId="02CE7B22" w:rsidR="003D3ACF" w:rsidRPr="00CE0E3F" w:rsidRDefault="003D3ACF" w:rsidP="003D3ACF">
            <w:pPr>
              <w:spacing w:after="160" w:line="259" w:lineRule="auto"/>
              <w:jc w:val="center"/>
            </w:pPr>
            <w:r w:rsidRPr="00CE0E3F">
              <w:t>Y</w:t>
            </w:r>
            <w:r w:rsidR="004A197B">
              <w:t>/ N</w:t>
            </w:r>
          </w:p>
        </w:tc>
      </w:tr>
      <w:tr w:rsidR="003D3ACF" w:rsidRPr="003D3ACF" w14:paraId="1F372992" w14:textId="77777777" w:rsidTr="003D3ACF">
        <w:tc>
          <w:tcPr>
            <w:tcW w:w="3904" w:type="pct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1DDCC1EF" w14:textId="0D055333" w:rsidR="001E4887" w:rsidRPr="003D3ACF" w:rsidRDefault="00710F58" w:rsidP="003D3ACF">
            <w:pPr>
              <w:spacing w:after="160" w:line="259" w:lineRule="auto"/>
            </w:pPr>
            <w:r>
              <w:t>Are there any restrictions on being resident or employed in the UK?</w:t>
            </w:r>
            <w:r w:rsidR="001E4887">
              <w:t xml:space="preserve"> (If Yes, please specify)</w:t>
            </w:r>
          </w:p>
        </w:tc>
        <w:tc>
          <w:tcPr>
            <w:tcW w:w="1096" w:type="pct"/>
            <w:tcBorders>
              <w:top w:val="nil"/>
              <w:left w:val="nil"/>
              <w:bottom w:val="nil"/>
              <w:right w:val="single" w:sz="4" w:space="0" w:color="auto"/>
            </w:tcBorders>
            <w:hideMark/>
          </w:tcPr>
          <w:p w14:paraId="3908BC93" w14:textId="47E0436D" w:rsidR="003D3ACF" w:rsidRPr="00CE0E3F" w:rsidRDefault="004A197B" w:rsidP="003D3ACF">
            <w:pPr>
              <w:spacing w:after="160" w:line="259" w:lineRule="auto"/>
              <w:jc w:val="center"/>
            </w:pPr>
            <w:r>
              <w:t>Y/ N</w:t>
            </w:r>
          </w:p>
        </w:tc>
      </w:tr>
      <w:tr w:rsidR="003D3ACF" w:rsidRPr="003D3ACF" w14:paraId="37544390" w14:textId="77777777" w:rsidTr="003D3ACF">
        <w:tc>
          <w:tcPr>
            <w:tcW w:w="39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14:paraId="6B3E70DB" w14:textId="01F2FFD2" w:rsidR="003D3ACF" w:rsidRPr="003D3ACF" w:rsidRDefault="003D3ACF" w:rsidP="003D3ACF">
            <w:pPr>
              <w:spacing w:after="160" w:line="259" w:lineRule="auto"/>
            </w:pPr>
          </w:p>
        </w:tc>
        <w:tc>
          <w:tcPr>
            <w:tcW w:w="10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22B93C8A" w14:textId="2946CD4D" w:rsidR="003D3ACF" w:rsidRPr="00CE0E3F" w:rsidRDefault="003D3ACF" w:rsidP="003D3ACF">
            <w:pPr>
              <w:spacing w:after="160" w:line="259" w:lineRule="auto"/>
              <w:jc w:val="center"/>
            </w:pPr>
          </w:p>
        </w:tc>
      </w:tr>
    </w:tbl>
    <w:p w14:paraId="60DB5203" w14:textId="77777777" w:rsidR="003D3ACF" w:rsidRPr="003D3ACF" w:rsidRDefault="003D3ACF" w:rsidP="003D3ACF">
      <w:pPr>
        <w:spacing w:line="259" w:lineRule="auto"/>
      </w:pPr>
    </w:p>
    <w:tbl>
      <w:tblPr>
        <w:tblStyle w:val="TableGrid"/>
        <w:tblW w:w="5000" w:type="pct"/>
        <w:tblInd w:w="0" w:type="dxa"/>
        <w:tblLook w:val="04A0" w:firstRow="1" w:lastRow="0" w:firstColumn="1" w:lastColumn="0" w:noHBand="0" w:noVBand="1"/>
      </w:tblPr>
      <w:tblGrid>
        <w:gridCol w:w="9299"/>
      </w:tblGrid>
      <w:tr w:rsidR="003D3ACF" w:rsidRPr="003D3ACF" w14:paraId="50FD4967" w14:textId="77777777" w:rsidTr="003D3ACF">
        <w:trPr>
          <w:trHeight w:val="764"/>
        </w:trPr>
        <w:tc>
          <w:tcPr>
            <w:tcW w:w="50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20AB4B" w14:textId="77777777" w:rsidR="003D3ACF" w:rsidRPr="001C355E" w:rsidRDefault="003D3ACF" w:rsidP="003D3ACF">
            <w:pPr>
              <w:spacing w:after="160" w:line="259" w:lineRule="auto"/>
              <w:rPr>
                <w:b/>
              </w:rPr>
            </w:pPr>
            <w:r w:rsidRPr="003D3ACF">
              <w:rPr>
                <w:b/>
              </w:rPr>
              <w:t>D</w:t>
            </w:r>
            <w:r w:rsidR="001C355E">
              <w:rPr>
                <w:b/>
              </w:rPr>
              <w:t xml:space="preserve">isclosure and </w:t>
            </w:r>
            <w:r w:rsidRPr="003D3ACF">
              <w:rPr>
                <w:b/>
              </w:rPr>
              <w:t>B</w:t>
            </w:r>
            <w:r w:rsidR="001C355E">
              <w:rPr>
                <w:b/>
              </w:rPr>
              <w:t xml:space="preserve">arring </w:t>
            </w:r>
            <w:r w:rsidRPr="003D3ACF">
              <w:rPr>
                <w:b/>
              </w:rPr>
              <w:t>S</w:t>
            </w:r>
            <w:r w:rsidR="001C355E">
              <w:rPr>
                <w:b/>
              </w:rPr>
              <w:t>ervice</w:t>
            </w:r>
            <w:r w:rsidRPr="003D3ACF">
              <w:rPr>
                <w:b/>
              </w:rPr>
              <w:t xml:space="preserve"> </w:t>
            </w:r>
            <w:r w:rsidR="001C355E">
              <w:rPr>
                <w:b/>
              </w:rPr>
              <w:t xml:space="preserve">(DBS) </w:t>
            </w:r>
            <w:r w:rsidRPr="003D3ACF">
              <w:rPr>
                <w:b/>
              </w:rPr>
              <w:t xml:space="preserve">Checks, </w:t>
            </w:r>
            <w:r w:rsidR="001C355E">
              <w:rPr>
                <w:b/>
              </w:rPr>
              <w:t>Online Searches</w:t>
            </w:r>
            <w:r w:rsidRPr="003D3ACF">
              <w:rPr>
                <w:b/>
              </w:rPr>
              <w:t xml:space="preserve"> and Declarations</w:t>
            </w:r>
          </w:p>
          <w:p w14:paraId="397F72B7" w14:textId="5CFC66DA" w:rsidR="00A85F96" w:rsidRPr="0046497C" w:rsidRDefault="003D3ACF" w:rsidP="00D43AE9">
            <w:pPr>
              <w:spacing w:after="160" w:line="259" w:lineRule="auto"/>
            </w:pPr>
            <w:r w:rsidRPr="0046497C">
              <w:t xml:space="preserve">DBS:  Providing false information is an offence and could result in your application being rejected, summary dismissal if you have been appointed, and referral to the police.  Should </w:t>
            </w:r>
            <w:r w:rsidR="001C355E" w:rsidRPr="0046497C">
              <w:t>you be appointed to a post, an E</w:t>
            </w:r>
            <w:r w:rsidRPr="0046497C">
              <w:t>nhanced disclosure will be requested from the Disclosure and Barring Service.</w:t>
            </w:r>
          </w:p>
          <w:p w14:paraId="485F35F8" w14:textId="5A028DF0" w:rsidR="003D3ACF" w:rsidRPr="0046497C" w:rsidRDefault="003D3ACF" w:rsidP="003D3ACF">
            <w:pPr>
              <w:spacing w:after="160" w:line="259" w:lineRule="auto"/>
            </w:pPr>
            <w:r w:rsidRPr="0046497C">
              <w:t xml:space="preserve">I hereby declare that I am not on the DBS </w:t>
            </w:r>
            <w:r w:rsidR="001C355E" w:rsidRPr="0046497C">
              <w:t xml:space="preserve">Children’s </w:t>
            </w:r>
            <w:r w:rsidRPr="0046497C">
              <w:t>Barr</w:t>
            </w:r>
            <w:r w:rsidR="001C355E" w:rsidRPr="0046497C">
              <w:t>ed List</w:t>
            </w:r>
            <w:r w:rsidRPr="0046497C">
              <w:t>, disqualified from working with children, or subject to sanctions i</w:t>
            </w:r>
            <w:r w:rsidR="001C355E" w:rsidRPr="0046497C">
              <w:t>mposed by a regulatory body</w:t>
            </w:r>
            <w:r w:rsidRPr="0046497C">
              <w:t>, and have no convictions, cautions, reprimands, warnings or bind-overs other than those disclosed</w:t>
            </w:r>
            <w:r w:rsidR="00A85F96" w:rsidRPr="0046497C">
              <w:t xml:space="preserve"> </w:t>
            </w:r>
            <w:r w:rsidRPr="0046497C">
              <w:t>where applicable.</w:t>
            </w:r>
          </w:p>
          <w:p w14:paraId="6DE8066C" w14:textId="77777777" w:rsidR="008643AF" w:rsidRPr="0046497C" w:rsidRDefault="00D43AE9" w:rsidP="00DD7F4B">
            <w:pPr>
              <w:spacing w:after="160" w:line="259" w:lineRule="auto"/>
            </w:pPr>
            <w:r w:rsidRPr="0046497C">
              <w:t>I certify to the best of my knowledge and belief the information in this application is true and accurate.  I understand that if the information is false or misleading it will disqualify me from my appointment or after appointment could lead to a disciplinary action</w:t>
            </w:r>
            <w:r w:rsidR="00E956FE" w:rsidRPr="0046497C">
              <w:t xml:space="preserve"> or dismissal. </w:t>
            </w:r>
          </w:p>
          <w:p w14:paraId="1E2BA3BC" w14:textId="77777777" w:rsidR="008643AF" w:rsidRDefault="008643AF" w:rsidP="00DD7F4B">
            <w:pPr>
              <w:spacing w:after="160" w:line="259" w:lineRule="auto"/>
            </w:pPr>
          </w:p>
          <w:p w14:paraId="11504F42" w14:textId="20ACBF17" w:rsidR="003D3ACF" w:rsidRPr="00DD7F4B" w:rsidRDefault="003D3ACF" w:rsidP="00DD7F4B">
            <w:pPr>
              <w:spacing w:after="160" w:line="259" w:lineRule="auto"/>
              <w:rPr>
                <w:b/>
              </w:rPr>
            </w:pPr>
            <w:r w:rsidRPr="003D3ACF">
              <w:t>Signed:                                                                                Date:</w:t>
            </w:r>
            <w:r w:rsidRPr="003D3ACF">
              <w:br/>
            </w:r>
          </w:p>
        </w:tc>
      </w:tr>
    </w:tbl>
    <w:p w14:paraId="1FF5D7A0" w14:textId="35E45B69" w:rsidR="003D3ACF" w:rsidRDefault="003D3ACF" w:rsidP="003D3ACF">
      <w:pPr>
        <w:spacing w:line="259" w:lineRule="auto"/>
      </w:pPr>
    </w:p>
    <w:tbl>
      <w:tblPr>
        <w:tblStyle w:val="TableGrid"/>
        <w:tblW w:w="0" w:type="auto"/>
        <w:tblInd w:w="0" w:type="dxa"/>
        <w:tblLook w:val="04A0" w:firstRow="1" w:lastRow="0" w:firstColumn="1" w:lastColumn="0" w:noHBand="0" w:noVBand="1"/>
      </w:tblPr>
      <w:tblGrid>
        <w:gridCol w:w="9299"/>
      </w:tblGrid>
      <w:tr w:rsidR="006E2616" w14:paraId="3682798F" w14:textId="77777777" w:rsidTr="006E2616">
        <w:tc>
          <w:tcPr>
            <w:tcW w:w="9299" w:type="dxa"/>
          </w:tcPr>
          <w:p w14:paraId="4354AD4C" w14:textId="77777777" w:rsidR="006E2616" w:rsidRPr="00D548FA" w:rsidRDefault="006E2616" w:rsidP="003D3ACF">
            <w:pPr>
              <w:spacing w:line="259" w:lineRule="auto"/>
              <w:rPr>
                <w:b/>
                <w:bCs/>
              </w:rPr>
            </w:pPr>
            <w:r w:rsidRPr="00D548FA">
              <w:rPr>
                <w:b/>
                <w:bCs/>
              </w:rPr>
              <w:t>Supporting statement</w:t>
            </w:r>
          </w:p>
          <w:p w14:paraId="7D326DD9" w14:textId="77777777" w:rsidR="006E2616" w:rsidRDefault="006E2616" w:rsidP="003D3ACF">
            <w:pPr>
              <w:spacing w:line="259" w:lineRule="auto"/>
            </w:pPr>
          </w:p>
          <w:p w14:paraId="28FCF359" w14:textId="50436E06" w:rsidR="006645EC" w:rsidRDefault="006645EC" w:rsidP="006645EC">
            <w:pPr>
              <w:spacing w:line="259" w:lineRule="auto"/>
            </w:pPr>
            <w:r>
              <w:t>Interested candidates should submit a supporting statement of no more than 500 words that answer</w:t>
            </w:r>
            <w:r w:rsidR="00D548FA">
              <w:t>s</w:t>
            </w:r>
            <w:r>
              <w:t xml:space="preserve"> the following question: </w:t>
            </w:r>
          </w:p>
          <w:p w14:paraId="0B10729B" w14:textId="77777777" w:rsidR="006645EC" w:rsidRDefault="006645EC" w:rsidP="006645EC">
            <w:pPr>
              <w:spacing w:line="259" w:lineRule="auto"/>
            </w:pPr>
          </w:p>
          <w:p w14:paraId="11094C8C" w14:textId="5ADE81FE" w:rsidR="006645EC" w:rsidRPr="00D548FA" w:rsidRDefault="006645EC" w:rsidP="006645EC">
            <w:pPr>
              <w:spacing w:line="259" w:lineRule="auto"/>
              <w:rPr>
                <w:i/>
                <w:iCs/>
              </w:rPr>
            </w:pPr>
            <w:r w:rsidRPr="00D548FA">
              <w:rPr>
                <w:i/>
                <w:iCs/>
              </w:rPr>
              <w:t xml:space="preserve"> Why does education in the UK need greater emphasis on diversity and modernisation?  </w:t>
            </w:r>
          </w:p>
          <w:p w14:paraId="60C667A1" w14:textId="4955C40A" w:rsidR="00A21C56" w:rsidRDefault="00A21C56" w:rsidP="00094260">
            <w:pPr>
              <w:spacing w:line="259" w:lineRule="auto"/>
            </w:pPr>
          </w:p>
        </w:tc>
      </w:tr>
      <w:tr w:rsidR="00A21C56" w14:paraId="7B68C8D7" w14:textId="77777777" w:rsidTr="006E2616">
        <w:tc>
          <w:tcPr>
            <w:tcW w:w="9299" w:type="dxa"/>
          </w:tcPr>
          <w:p w14:paraId="28F411C2" w14:textId="77777777" w:rsidR="00A21C56" w:rsidRDefault="00A21C56" w:rsidP="003D3ACF">
            <w:pPr>
              <w:spacing w:line="259" w:lineRule="auto"/>
            </w:pPr>
          </w:p>
          <w:p w14:paraId="3900104E" w14:textId="77777777" w:rsidR="00A21C56" w:rsidRDefault="00A21C56" w:rsidP="003D3ACF">
            <w:pPr>
              <w:spacing w:line="259" w:lineRule="auto"/>
            </w:pPr>
          </w:p>
          <w:p w14:paraId="552AF873" w14:textId="77777777" w:rsidR="00A21C56" w:rsidRDefault="00A21C56" w:rsidP="003D3ACF">
            <w:pPr>
              <w:spacing w:line="259" w:lineRule="auto"/>
            </w:pPr>
          </w:p>
          <w:p w14:paraId="0C3E557D" w14:textId="77777777" w:rsidR="00A21C56" w:rsidRDefault="00A21C56" w:rsidP="003D3ACF">
            <w:pPr>
              <w:spacing w:line="259" w:lineRule="auto"/>
            </w:pPr>
          </w:p>
          <w:p w14:paraId="2BB9937C" w14:textId="77777777" w:rsidR="00A21C56" w:rsidRDefault="00A21C56" w:rsidP="003D3ACF">
            <w:pPr>
              <w:spacing w:line="259" w:lineRule="auto"/>
            </w:pPr>
          </w:p>
          <w:p w14:paraId="20C212D1" w14:textId="77777777" w:rsidR="00A21C56" w:rsidRDefault="00A21C56" w:rsidP="003D3ACF">
            <w:pPr>
              <w:spacing w:line="259" w:lineRule="auto"/>
            </w:pPr>
          </w:p>
          <w:p w14:paraId="0D406B80" w14:textId="095BC5DB" w:rsidR="00A21C56" w:rsidRDefault="00A21C56" w:rsidP="003D3ACF">
            <w:pPr>
              <w:spacing w:line="259" w:lineRule="auto"/>
            </w:pPr>
          </w:p>
        </w:tc>
      </w:tr>
    </w:tbl>
    <w:p w14:paraId="1493988C" w14:textId="6D0BC6F9" w:rsidR="006E2616" w:rsidRDefault="006E2616" w:rsidP="003D3ACF">
      <w:pPr>
        <w:spacing w:line="259" w:lineRule="auto"/>
      </w:pPr>
    </w:p>
    <w:p w14:paraId="77DD3BF5" w14:textId="7D522FCB" w:rsidR="00AE3186" w:rsidRDefault="00AE3186">
      <w:pPr>
        <w:spacing w:line="259" w:lineRule="auto"/>
      </w:pPr>
      <w:r>
        <w:br w:type="page"/>
      </w:r>
    </w:p>
    <w:p w14:paraId="55008072" w14:textId="78FA5D21" w:rsidR="00AE3186" w:rsidRPr="00967CC1" w:rsidRDefault="002473C1" w:rsidP="003D3ACF">
      <w:pPr>
        <w:spacing w:line="259" w:lineRule="auto"/>
        <w:rPr>
          <w:b/>
          <w:bCs/>
        </w:rPr>
      </w:pPr>
      <w:r w:rsidRPr="00967CC1">
        <w:rPr>
          <w:b/>
          <w:bCs/>
        </w:rPr>
        <w:lastRenderedPageBreak/>
        <w:t>Equal Opportunities Form</w:t>
      </w:r>
    </w:p>
    <w:tbl>
      <w:tblPr>
        <w:tblStyle w:val="TableGrid"/>
        <w:tblW w:w="0" w:type="auto"/>
        <w:tblInd w:w="0" w:type="dxa"/>
        <w:tblLook w:val="04A0" w:firstRow="1" w:lastRow="0" w:firstColumn="1" w:lastColumn="0" w:noHBand="0" w:noVBand="1"/>
      </w:tblPr>
      <w:tblGrid>
        <w:gridCol w:w="2405"/>
        <w:gridCol w:w="6894"/>
      </w:tblGrid>
      <w:tr w:rsidR="002473C1" w14:paraId="722BDC53" w14:textId="77777777" w:rsidTr="00101605">
        <w:tc>
          <w:tcPr>
            <w:tcW w:w="2405" w:type="dxa"/>
          </w:tcPr>
          <w:p w14:paraId="093CC5F6" w14:textId="329E6340" w:rsidR="002473C1" w:rsidRDefault="002473C1" w:rsidP="003D3ACF">
            <w:pPr>
              <w:spacing w:line="259" w:lineRule="auto"/>
            </w:pPr>
            <w:r>
              <w:t>Nationality:</w:t>
            </w:r>
          </w:p>
        </w:tc>
        <w:tc>
          <w:tcPr>
            <w:tcW w:w="6894" w:type="dxa"/>
          </w:tcPr>
          <w:p w14:paraId="75806A68" w14:textId="77777777" w:rsidR="002473C1" w:rsidRDefault="002473C1" w:rsidP="003D3ACF">
            <w:pPr>
              <w:spacing w:line="259" w:lineRule="auto"/>
            </w:pPr>
          </w:p>
          <w:p w14:paraId="78E7812F" w14:textId="77777777" w:rsidR="002473C1" w:rsidRDefault="002473C1" w:rsidP="003D3ACF">
            <w:pPr>
              <w:spacing w:line="259" w:lineRule="auto"/>
            </w:pPr>
          </w:p>
          <w:p w14:paraId="7B832B95" w14:textId="1CB8CEF0" w:rsidR="001F38E4" w:rsidRDefault="001F38E4" w:rsidP="003D3ACF">
            <w:pPr>
              <w:spacing w:line="259" w:lineRule="auto"/>
            </w:pPr>
          </w:p>
        </w:tc>
      </w:tr>
      <w:tr w:rsidR="002473C1" w14:paraId="7DB115E1" w14:textId="77777777" w:rsidTr="00101605">
        <w:tc>
          <w:tcPr>
            <w:tcW w:w="2405" w:type="dxa"/>
          </w:tcPr>
          <w:p w14:paraId="17B05D42" w14:textId="59DD89DB" w:rsidR="002473C1" w:rsidRDefault="003C7574" w:rsidP="003D3ACF">
            <w:pPr>
              <w:spacing w:line="259" w:lineRule="auto"/>
            </w:pPr>
            <w:r>
              <w:t>Cultural/ethnic background</w:t>
            </w:r>
          </w:p>
        </w:tc>
        <w:tc>
          <w:tcPr>
            <w:tcW w:w="6894" w:type="dxa"/>
          </w:tcPr>
          <w:p w14:paraId="305A915D" w14:textId="77777777" w:rsidR="002473C1" w:rsidRPr="00ED1C5F" w:rsidRDefault="003C7574" w:rsidP="003D3ACF">
            <w:pPr>
              <w:spacing w:line="259" w:lineRule="auto"/>
              <w:rPr>
                <w:i/>
                <w:iCs/>
              </w:rPr>
            </w:pPr>
            <w:r w:rsidRPr="00094260">
              <w:rPr>
                <w:i/>
                <w:iCs/>
                <w:highlight w:val="yellow"/>
              </w:rPr>
              <w:t>Please delete as appropriate</w:t>
            </w:r>
          </w:p>
          <w:p w14:paraId="4A1C3D4C" w14:textId="77777777" w:rsidR="003C7574" w:rsidRDefault="003C7574" w:rsidP="003D3ACF">
            <w:pPr>
              <w:spacing w:line="259" w:lineRule="auto"/>
            </w:pPr>
            <w:r>
              <w:t>White/British</w:t>
            </w:r>
          </w:p>
          <w:p w14:paraId="0B3BF7A4" w14:textId="77777777" w:rsidR="003C7574" w:rsidRDefault="003C7574" w:rsidP="003D3ACF">
            <w:pPr>
              <w:spacing w:line="259" w:lineRule="auto"/>
            </w:pPr>
            <w:r>
              <w:t>White/Irish</w:t>
            </w:r>
          </w:p>
          <w:p w14:paraId="7DEC4D43" w14:textId="77777777" w:rsidR="003C7574" w:rsidRDefault="003C7574" w:rsidP="003D3ACF">
            <w:pPr>
              <w:spacing w:line="259" w:lineRule="auto"/>
            </w:pPr>
            <w:r>
              <w:t>White/other</w:t>
            </w:r>
          </w:p>
          <w:p w14:paraId="7FBCD13D" w14:textId="5E2D15F5" w:rsidR="003C7574" w:rsidRDefault="003C7574" w:rsidP="003D3ACF">
            <w:pPr>
              <w:spacing w:line="259" w:lineRule="auto"/>
            </w:pPr>
            <w:r>
              <w:t>Mixed</w:t>
            </w:r>
            <w:r w:rsidR="00025A36">
              <w:t>/White &amp; Black Caribbean</w:t>
            </w:r>
          </w:p>
          <w:p w14:paraId="03AF9690" w14:textId="77777777" w:rsidR="00025A36" w:rsidRDefault="00025A36" w:rsidP="003D3ACF">
            <w:pPr>
              <w:spacing w:line="259" w:lineRule="auto"/>
            </w:pPr>
            <w:r>
              <w:t>Mixed/White &amp; Black African</w:t>
            </w:r>
          </w:p>
          <w:p w14:paraId="34120A35" w14:textId="77777777" w:rsidR="00025A36" w:rsidRDefault="00D5769F" w:rsidP="003D3ACF">
            <w:pPr>
              <w:spacing w:line="259" w:lineRule="auto"/>
            </w:pPr>
            <w:r>
              <w:t>Mixed/White &amp; Asian</w:t>
            </w:r>
          </w:p>
          <w:p w14:paraId="5548E716" w14:textId="77777777" w:rsidR="00D5769F" w:rsidRDefault="00D5769F" w:rsidP="003D3ACF">
            <w:pPr>
              <w:spacing w:line="259" w:lineRule="auto"/>
            </w:pPr>
            <w:r>
              <w:t>Mixed/other</w:t>
            </w:r>
          </w:p>
          <w:p w14:paraId="274997E7" w14:textId="77777777" w:rsidR="00D5769F" w:rsidRDefault="00D5769F" w:rsidP="003D3ACF">
            <w:pPr>
              <w:spacing w:line="259" w:lineRule="auto"/>
            </w:pPr>
            <w:r>
              <w:t>Asian or Asian British/Indian</w:t>
            </w:r>
          </w:p>
          <w:p w14:paraId="2CEC2ECD" w14:textId="10B2058B" w:rsidR="00D5769F" w:rsidRDefault="00D5769F" w:rsidP="003D3ACF">
            <w:pPr>
              <w:spacing w:line="259" w:lineRule="auto"/>
            </w:pPr>
            <w:r>
              <w:t xml:space="preserve">Asian </w:t>
            </w:r>
            <w:r w:rsidR="001F7E45">
              <w:t>or Asian British/Pakistani</w:t>
            </w:r>
          </w:p>
          <w:p w14:paraId="20E2A296" w14:textId="2BBA2EA5" w:rsidR="001F7E45" w:rsidRDefault="001F7E45" w:rsidP="001F7E45">
            <w:pPr>
              <w:spacing w:line="259" w:lineRule="auto"/>
            </w:pPr>
            <w:r>
              <w:t>Asian or Asian British/Bangladeshi</w:t>
            </w:r>
          </w:p>
          <w:p w14:paraId="209C2CF0" w14:textId="39146301" w:rsidR="001F7E45" w:rsidRDefault="001F7E45" w:rsidP="001F7E45">
            <w:pPr>
              <w:spacing w:line="259" w:lineRule="auto"/>
            </w:pPr>
            <w:r>
              <w:t>Asian or Asian British/Chinese</w:t>
            </w:r>
          </w:p>
          <w:p w14:paraId="5E26DF73" w14:textId="609067F6" w:rsidR="001F7E45" w:rsidRDefault="001F7E45" w:rsidP="001F7E45">
            <w:pPr>
              <w:spacing w:line="259" w:lineRule="auto"/>
            </w:pPr>
            <w:r>
              <w:t>Asian or Asian British/Other</w:t>
            </w:r>
          </w:p>
          <w:p w14:paraId="1EF128CD" w14:textId="6EEBDCB6" w:rsidR="001F7E45" w:rsidRDefault="00ED1C5F" w:rsidP="001F7E45">
            <w:pPr>
              <w:spacing w:line="259" w:lineRule="auto"/>
            </w:pPr>
            <w:r>
              <w:t>Black or Black British/Caribbean</w:t>
            </w:r>
          </w:p>
          <w:p w14:paraId="4EC310A8" w14:textId="22767A7A" w:rsidR="00ED1C5F" w:rsidRDefault="00ED1C5F" w:rsidP="00ED1C5F">
            <w:pPr>
              <w:spacing w:line="259" w:lineRule="auto"/>
            </w:pPr>
            <w:r>
              <w:t>Black or Black British/African</w:t>
            </w:r>
          </w:p>
          <w:p w14:paraId="36455118" w14:textId="60246321" w:rsidR="00ED1C5F" w:rsidRDefault="00ED1C5F" w:rsidP="00ED1C5F">
            <w:pPr>
              <w:spacing w:line="259" w:lineRule="auto"/>
            </w:pPr>
            <w:r>
              <w:t>Black or Black British/Other</w:t>
            </w:r>
          </w:p>
          <w:p w14:paraId="6EFBC898" w14:textId="09A97346" w:rsidR="0011258E" w:rsidRDefault="0011258E" w:rsidP="00ED1C5F">
            <w:pPr>
              <w:spacing w:line="259" w:lineRule="auto"/>
            </w:pPr>
            <w:r>
              <w:t>Arab</w:t>
            </w:r>
          </w:p>
          <w:p w14:paraId="44B7F236" w14:textId="26704916" w:rsidR="0011258E" w:rsidRDefault="0011258E" w:rsidP="00ED1C5F">
            <w:pPr>
              <w:spacing w:line="259" w:lineRule="auto"/>
            </w:pPr>
            <w:r>
              <w:t>Gypsy/Traveller</w:t>
            </w:r>
          </w:p>
          <w:p w14:paraId="3CB0988D" w14:textId="50C2A15C" w:rsidR="0011258E" w:rsidRDefault="0011258E" w:rsidP="00ED1C5F">
            <w:pPr>
              <w:spacing w:line="259" w:lineRule="auto"/>
            </w:pPr>
            <w:r>
              <w:t>Other</w:t>
            </w:r>
          </w:p>
          <w:p w14:paraId="63F65F40" w14:textId="072B72EA" w:rsidR="001F7E45" w:rsidRDefault="0011258E" w:rsidP="0011258E">
            <w:pPr>
              <w:spacing w:line="259" w:lineRule="auto"/>
            </w:pPr>
            <w:r>
              <w:t>Prefer not to say</w:t>
            </w:r>
          </w:p>
        </w:tc>
      </w:tr>
      <w:tr w:rsidR="002473C1" w14:paraId="1BBD235F" w14:textId="77777777" w:rsidTr="00101605">
        <w:tc>
          <w:tcPr>
            <w:tcW w:w="2405" w:type="dxa"/>
          </w:tcPr>
          <w:p w14:paraId="0DA14DB4" w14:textId="449644B7" w:rsidR="002473C1" w:rsidRDefault="00967CC1" w:rsidP="003D3ACF">
            <w:pPr>
              <w:spacing w:line="259" w:lineRule="auto"/>
            </w:pPr>
            <w:r>
              <w:t>Gender identity</w:t>
            </w:r>
          </w:p>
        </w:tc>
        <w:tc>
          <w:tcPr>
            <w:tcW w:w="6894" w:type="dxa"/>
          </w:tcPr>
          <w:p w14:paraId="7A452256" w14:textId="77777777" w:rsidR="00967CC1" w:rsidRPr="00ED1C5F" w:rsidRDefault="00967CC1" w:rsidP="00967CC1">
            <w:pPr>
              <w:spacing w:line="259" w:lineRule="auto"/>
              <w:rPr>
                <w:i/>
                <w:iCs/>
              </w:rPr>
            </w:pPr>
            <w:r w:rsidRPr="00094260">
              <w:rPr>
                <w:i/>
                <w:iCs/>
                <w:highlight w:val="yellow"/>
              </w:rPr>
              <w:t>Please delete as appropriate</w:t>
            </w:r>
          </w:p>
          <w:p w14:paraId="6EB1F130" w14:textId="77777777" w:rsidR="002473C1" w:rsidRDefault="00967CC1" w:rsidP="003D3ACF">
            <w:pPr>
              <w:spacing w:line="259" w:lineRule="auto"/>
            </w:pPr>
            <w:r>
              <w:t>Female</w:t>
            </w:r>
          </w:p>
          <w:p w14:paraId="0D61FFF6" w14:textId="77777777" w:rsidR="00967CC1" w:rsidRDefault="00967CC1" w:rsidP="003D3ACF">
            <w:pPr>
              <w:spacing w:line="259" w:lineRule="auto"/>
            </w:pPr>
            <w:r>
              <w:t>Male</w:t>
            </w:r>
          </w:p>
          <w:p w14:paraId="25392CB9" w14:textId="77777777" w:rsidR="00967CC1" w:rsidRDefault="00967CC1" w:rsidP="003D3ACF">
            <w:pPr>
              <w:spacing w:line="259" w:lineRule="auto"/>
            </w:pPr>
            <w:r>
              <w:t>Non-binary</w:t>
            </w:r>
          </w:p>
          <w:p w14:paraId="0D765B18" w14:textId="77777777" w:rsidR="00967CC1" w:rsidRDefault="00967CC1" w:rsidP="003D3ACF">
            <w:pPr>
              <w:spacing w:line="259" w:lineRule="auto"/>
            </w:pPr>
            <w:r>
              <w:t>Other</w:t>
            </w:r>
          </w:p>
          <w:p w14:paraId="002EBAB3" w14:textId="5B088ED6" w:rsidR="00967CC1" w:rsidRDefault="00967CC1" w:rsidP="003D3ACF">
            <w:pPr>
              <w:spacing w:line="259" w:lineRule="auto"/>
            </w:pPr>
            <w:r>
              <w:t>Prefer not to say</w:t>
            </w:r>
          </w:p>
        </w:tc>
      </w:tr>
      <w:tr w:rsidR="002473C1" w14:paraId="3AB7D2B1" w14:textId="77777777" w:rsidTr="00101605">
        <w:tc>
          <w:tcPr>
            <w:tcW w:w="2405" w:type="dxa"/>
          </w:tcPr>
          <w:p w14:paraId="4202ABC9" w14:textId="4746D2C2" w:rsidR="002473C1" w:rsidRDefault="00967CC1" w:rsidP="003D3ACF">
            <w:pPr>
              <w:spacing w:line="259" w:lineRule="auto"/>
            </w:pPr>
            <w:r>
              <w:t>Sexual orientation</w:t>
            </w:r>
          </w:p>
        </w:tc>
        <w:tc>
          <w:tcPr>
            <w:tcW w:w="6894" w:type="dxa"/>
          </w:tcPr>
          <w:p w14:paraId="10223F2A" w14:textId="77777777" w:rsidR="00764E62" w:rsidRPr="00ED1C5F" w:rsidRDefault="00764E62" w:rsidP="00764E62">
            <w:pPr>
              <w:spacing w:line="259" w:lineRule="auto"/>
              <w:rPr>
                <w:i/>
                <w:iCs/>
              </w:rPr>
            </w:pPr>
            <w:r w:rsidRPr="00094260">
              <w:rPr>
                <w:i/>
                <w:iCs/>
                <w:highlight w:val="yellow"/>
              </w:rPr>
              <w:t>Please delete as appropriate</w:t>
            </w:r>
          </w:p>
          <w:p w14:paraId="109CF0AE" w14:textId="77777777" w:rsidR="002473C1" w:rsidRDefault="00764E62" w:rsidP="003D3ACF">
            <w:pPr>
              <w:spacing w:line="259" w:lineRule="auto"/>
            </w:pPr>
            <w:r>
              <w:t>Heterosexual</w:t>
            </w:r>
          </w:p>
          <w:p w14:paraId="15FB8E95" w14:textId="77777777" w:rsidR="00764E62" w:rsidRDefault="00764E62" w:rsidP="003D3ACF">
            <w:pPr>
              <w:spacing w:line="259" w:lineRule="auto"/>
            </w:pPr>
            <w:r>
              <w:t>Bisexual</w:t>
            </w:r>
          </w:p>
          <w:p w14:paraId="2A73A127" w14:textId="77777777" w:rsidR="00764E62" w:rsidRDefault="00764E62" w:rsidP="003D3ACF">
            <w:pPr>
              <w:spacing w:line="259" w:lineRule="auto"/>
            </w:pPr>
            <w:r>
              <w:t xml:space="preserve">Gay </w:t>
            </w:r>
          </w:p>
          <w:p w14:paraId="29672DAB" w14:textId="77777777" w:rsidR="00764E62" w:rsidRDefault="00764E62" w:rsidP="003D3ACF">
            <w:pPr>
              <w:spacing w:line="259" w:lineRule="auto"/>
            </w:pPr>
            <w:r>
              <w:t>Lesbian</w:t>
            </w:r>
          </w:p>
          <w:p w14:paraId="642B23E9" w14:textId="77777777" w:rsidR="00764E62" w:rsidRDefault="00764E62" w:rsidP="003D3ACF">
            <w:pPr>
              <w:spacing w:line="259" w:lineRule="auto"/>
            </w:pPr>
            <w:r>
              <w:t>Other</w:t>
            </w:r>
          </w:p>
          <w:p w14:paraId="7B850FB0" w14:textId="074C2B35" w:rsidR="00764E62" w:rsidRDefault="00764E62" w:rsidP="003D3ACF">
            <w:pPr>
              <w:spacing w:line="259" w:lineRule="auto"/>
            </w:pPr>
            <w:r>
              <w:t>Prefer not to say</w:t>
            </w:r>
          </w:p>
        </w:tc>
      </w:tr>
      <w:tr w:rsidR="002473C1" w14:paraId="29E103FB" w14:textId="77777777" w:rsidTr="00101605">
        <w:tc>
          <w:tcPr>
            <w:tcW w:w="2405" w:type="dxa"/>
          </w:tcPr>
          <w:p w14:paraId="391A9E9A" w14:textId="403EF83D" w:rsidR="002473C1" w:rsidRDefault="00764E62" w:rsidP="003D3ACF">
            <w:pPr>
              <w:spacing w:line="259" w:lineRule="auto"/>
            </w:pPr>
            <w:r>
              <w:t>Reli</w:t>
            </w:r>
            <w:r w:rsidR="007077A9">
              <w:t>gion/belief</w:t>
            </w:r>
          </w:p>
        </w:tc>
        <w:tc>
          <w:tcPr>
            <w:tcW w:w="6894" w:type="dxa"/>
          </w:tcPr>
          <w:p w14:paraId="4AC61BD8" w14:textId="77777777" w:rsidR="007077A9" w:rsidRPr="00ED1C5F" w:rsidRDefault="007077A9" w:rsidP="007077A9">
            <w:pPr>
              <w:spacing w:line="259" w:lineRule="auto"/>
              <w:rPr>
                <w:i/>
                <w:iCs/>
              </w:rPr>
            </w:pPr>
            <w:r w:rsidRPr="00094260">
              <w:rPr>
                <w:i/>
                <w:iCs/>
                <w:highlight w:val="yellow"/>
              </w:rPr>
              <w:t>Please delete as appropriate</w:t>
            </w:r>
          </w:p>
          <w:p w14:paraId="653809BB" w14:textId="77777777" w:rsidR="002473C1" w:rsidRDefault="007077A9" w:rsidP="003D3ACF">
            <w:pPr>
              <w:spacing w:line="259" w:lineRule="auto"/>
            </w:pPr>
            <w:r>
              <w:t>Buddhist</w:t>
            </w:r>
          </w:p>
          <w:p w14:paraId="262EB436" w14:textId="77777777" w:rsidR="007077A9" w:rsidRDefault="007077A9" w:rsidP="003D3ACF">
            <w:pPr>
              <w:spacing w:line="259" w:lineRule="auto"/>
            </w:pPr>
            <w:r>
              <w:t>Christian</w:t>
            </w:r>
          </w:p>
          <w:p w14:paraId="3EADE7C9" w14:textId="77777777" w:rsidR="007077A9" w:rsidRDefault="007077A9" w:rsidP="003D3ACF">
            <w:pPr>
              <w:spacing w:line="259" w:lineRule="auto"/>
            </w:pPr>
            <w:r>
              <w:t>Hindu</w:t>
            </w:r>
          </w:p>
          <w:p w14:paraId="53D6D75F" w14:textId="77777777" w:rsidR="007077A9" w:rsidRDefault="007077A9" w:rsidP="003D3ACF">
            <w:pPr>
              <w:spacing w:line="259" w:lineRule="auto"/>
            </w:pPr>
            <w:r>
              <w:t>Jewish</w:t>
            </w:r>
          </w:p>
          <w:p w14:paraId="0BC434A0" w14:textId="77777777" w:rsidR="007077A9" w:rsidRDefault="007077A9" w:rsidP="003D3ACF">
            <w:pPr>
              <w:spacing w:line="259" w:lineRule="auto"/>
            </w:pPr>
            <w:r>
              <w:t>Muslim</w:t>
            </w:r>
          </w:p>
          <w:p w14:paraId="7E3AF652" w14:textId="77777777" w:rsidR="007077A9" w:rsidRDefault="007077A9" w:rsidP="003D3ACF">
            <w:pPr>
              <w:spacing w:line="259" w:lineRule="auto"/>
            </w:pPr>
            <w:r>
              <w:t>Sikh</w:t>
            </w:r>
          </w:p>
          <w:p w14:paraId="484E3699" w14:textId="77777777" w:rsidR="007077A9" w:rsidRDefault="007077A9" w:rsidP="003D3ACF">
            <w:pPr>
              <w:spacing w:line="259" w:lineRule="auto"/>
            </w:pPr>
            <w:r>
              <w:t>No religion/belief</w:t>
            </w:r>
          </w:p>
          <w:p w14:paraId="3C34858B" w14:textId="1908A87E" w:rsidR="007077A9" w:rsidRDefault="007077A9" w:rsidP="003D3ACF">
            <w:pPr>
              <w:spacing w:line="259" w:lineRule="auto"/>
            </w:pPr>
            <w:r>
              <w:t xml:space="preserve">Other (please </w:t>
            </w:r>
            <w:r w:rsidR="00101605">
              <w:t>specify)</w:t>
            </w:r>
          </w:p>
          <w:p w14:paraId="4D434CAA" w14:textId="63C06301" w:rsidR="00101605" w:rsidRDefault="00101605" w:rsidP="003D3ACF">
            <w:pPr>
              <w:spacing w:line="259" w:lineRule="auto"/>
            </w:pPr>
            <w:r>
              <w:t>Prefer not to say</w:t>
            </w:r>
          </w:p>
        </w:tc>
      </w:tr>
      <w:tr w:rsidR="00DB587B" w14:paraId="0AF1A8BF" w14:textId="77777777" w:rsidTr="00B015B2">
        <w:tc>
          <w:tcPr>
            <w:tcW w:w="9299" w:type="dxa"/>
            <w:gridSpan w:val="2"/>
          </w:tcPr>
          <w:p w14:paraId="7D6CFE2F" w14:textId="6453EA86" w:rsidR="00DB587B" w:rsidRDefault="00DB587B" w:rsidP="003D3ACF">
            <w:pPr>
              <w:spacing w:line="259" w:lineRule="auto"/>
            </w:pPr>
            <w:r>
              <w:lastRenderedPageBreak/>
              <w:t>Do you consider yourself to be disabled according to the defin</w:t>
            </w:r>
            <w:r w:rsidR="00D556F3">
              <w:t xml:space="preserve">ition </w:t>
            </w:r>
            <w:r w:rsidR="001F38E4">
              <w:t>below?</w:t>
            </w:r>
          </w:p>
          <w:p w14:paraId="0258F9AA" w14:textId="77777777" w:rsidR="001F38E4" w:rsidRDefault="001F38E4" w:rsidP="003D3ACF">
            <w:pPr>
              <w:spacing w:line="259" w:lineRule="auto"/>
            </w:pPr>
          </w:p>
          <w:p w14:paraId="768C9C79" w14:textId="77777777" w:rsidR="00D556F3" w:rsidRDefault="00D556F3" w:rsidP="003D3ACF">
            <w:pPr>
              <w:spacing w:line="259" w:lineRule="auto"/>
              <w:rPr>
                <w:i/>
                <w:iCs/>
              </w:rPr>
            </w:pPr>
            <w:r>
              <w:rPr>
                <w:i/>
                <w:iCs/>
              </w:rPr>
              <w:t xml:space="preserve">The Equality Act 2010 defines a </w:t>
            </w:r>
            <w:r w:rsidR="007539E2">
              <w:rPr>
                <w:i/>
                <w:iCs/>
              </w:rPr>
              <w:t xml:space="preserve">person </w:t>
            </w:r>
            <w:r>
              <w:rPr>
                <w:i/>
                <w:iCs/>
              </w:rPr>
              <w:t xml:space="preserve">as having a </w:t>
            </w:r>
            <w:r w:rsidR="007539E2">
              <w:rPr>
                <w:i/>
                <w:iCs/>
              </w:rPr>
              <w:t>di</w:t>
            </w:r>
            <w:r>
              <w:rPr>
                <w:i/>
                <w:iCs/>
              </w:rPr>
              <w:t xml:space="preserve">sability </w:t>
            </w:r>
            <w:r w:rsidR="007539E2">
              <w:rPr>
                <w:i/>
                <w:iCs/>
              </w:rPr>
              <w:t xml:space="preserve">if she/he has a physical or mental impairment that has a “substantial” and “long term” negative effect on his/her ability to normal daily activities. </w:t>
            </w:r>
          </w:p>
          <w:p w14:paraId="5B9F1109" w14:textId="77777777" w:rsidR="001F38E4" w:rsidRDefault="001F38E4" w:rsidP="003D3ACF">
            <w:pPr>
              <w:spacing w:line="259" w:lineRule="auto"/>
              <w:rPr>
                <w:i/>
                <w:iCs/>
              </w:rPr>
            </w:pPr>
          </w:p>
          <w:p w14:paraId="1DF70D66" w14:textId="77777777" w:rsidR="001F38E4" w:rsidRPr="00ED1C5F" w:rsidRDefault="001F38E4" w:rsidP="001F38E4">
            <w:pPr>
              <w:spacing w:line="259" w:lineRule="auto"/>
              <w:rPr>
                <w:i/>
                <w:iCs/>
              </w:rPr>
            </w:pPr>
            <w:r w:rsidRPr="00ED1C5F">
              <w:rPr>
                <w:i/>
                <w:iCs/>
              </w:rPr>
              <w:t>Please delete as appropriate</w:t>
            </w:r>
          </w:p>
          <w:p w14:paraId="7A65F18B" w14:textId="77777777" w:rsidR="001F38E4" w:rsidRDefault="001F38E4" w:rsidP="003D3ACF">
            <w:pPr>
              <w:spacing w:line="259" w:lineRule="auto"/>
              <w:rPr>
                <w:i/>
                <w:iCs/>
              </w:rPr>
            </w:pPr>
          </w:p>
          <w:p w14:paraId="0395FB8D" w14:textId="77777777" w:rsidR="001F38E4" w:rsidRDefault="001F38E4" w:rsidP="003D3ACF">
            <w:pPr>
              <w:spacing w:line="259" w:lineRule="auto"/>
            </w:pPr>
            <w:r>
              <w:t>Yes</w:t>
            </w:r>
          </w:p>
          <w:p w14:paraId="334C2344" w14:textId="4D81AA1C" w:rsidR="001F38E4" w:rsidRPr="001F38E4" w:rsidRDefault="001F38E4" w:rsidP="003D3ACF">
            <w:pPr>
              <w:spacing w:line="259" w:lineRule="auto"/>
            </w:pPr>
            <w:r>
              <w:t>No</w:t>
            </w:r>
          </w:p>
        </w:tc>
      </w:tr>
      <w:tr w:rsidR="001F38E4" w14:paraId="69CF25F0" w14:textId="77777777" w:rsidTr="00B015B2">
        <w:tc>
          <w:tcPr>
            <w:tcW w:w="9299" w:type="dxa"/>
            <w:gridSpan w:val="2"/>
          </w:tcPr>
          <w:p w14:paraId="49DC3698" w14:textId="77777777" w:rsidR="001F38E4" w:rsidRDefault="00A73E16" w:rsidP="003D3ACF">
            <w:pPr>
              <w:spacing w:line="259" w:lineRule="auto"/>
            </w:pPr>
            <w:r>
              <w:t>If you are selected to take part on the Teaching Insight Programme are there any special arrangements the school should make for you?</w:t>
            </w:r>
          </w:p>
          <w:p w14:paraId="38E26475" w14:textId="77777777" w:rsidR="00A73E16" w:rsidRDefault="00A73E16" w:rsidP="003D3ACF">
            <w:pPr>
              <w:spacing w:line="259" w:lineRule="auto"/>
            </w:pPr>
          </w:p>
          <w:p w14:paraId="5D674C21" w14:textId="77777777" w:rsidR="005846D9" w:rsidRDefault="005846D9" w:rsidP="003D3ACF">
            <w:pPr>
              <w:spacing w:line="259" w:lineRule="auto"/>
            </w:pPr>
          </w:p>
          <w:p w14:paraId="61A5C591" w14:textId="77777777" w:rsidR="005846D9" w:rsidRDefault="005846D9" w:rsidP="003D3ACF">
            <w:pPr>
              <w:spacing w:line="259" w:lineRule="auto"/>
            </w:pPr>
          </w:p>
          <w:p w14:paraId="22777CA9" w14:textId="77777777" w:rsidR="005846D9" w:rsidRDefault="005846D9" w:rsidP="003D3ACF">
            <w:pPr>
              <w:spacing w:line="259" w:lineRule="auto"/>
            </w:pPr>
          </w:p>
          <w:p w14:paraId="6977ED13" w14:textId="77777777" w:rsidR="005846D9" w:rsidRDefault="005846D9" w:rsidP="003D3ACF">
            <w:pPr>
              <w:spacing w:line="259" w:lineRule="auto"/>
            </w:pPr>
          </w:p>
          <w:p w14:paraId="748CDA1A" w14:textId="77777777" w:rsidR="005846D9" w:rsidRDefault="005846D9" w:rsidP="003D3ACF">
            <w:pPr>
              <w:spacing w:line="259" w:lineRule="auto"/>
            </w:pPr>
          </w:p>
          <w:p w14:paraId="71050CF6" w14:textId="38CEE751" w:rsidR="005846D9" w:rsidRDefault="005846D9" w:rsidP="003D3ACF">
            <w:pPr>
              <w:spacing w:line="259" w:lineRule="auto"/>
            </w:pPr>
          </w:p>
        </w:tc>
      </w:tr>
    </w:tbl>
    <w:p w14:paraId="37D3BB57" w14:textId="77777777" w:rsidR="002473C1" w:rsidRDefault="002473C1" w:rsidP="003D3ACF">
      <w:pPr>
        <w:spacing w:line="259" w:lineRule="auto"/>
      </w:pPr>
    </w:p>
    <w:sectPr w:rsidR="002473C1" w:rsidSect="00AF6D6E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701" w:right="1134" w:bottom="1134" w:left="1463" w:header="709" w:footer="709" w:gutter="0"/>
      <w:pgNumType w:start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7581075" w14:textId="77777777" w:rsidR="00A36435" w:rsidRDefault="00A36435" w:rsidP="00AE5BAD">
      <w:pPr>
        <w:spacing w:after="0" w:line="240" w:lineRule="auto"/>
      </w:pPr>
      <w:r>
        <w:separator/>
      </w:r>
    </w:p>
  </w:endnote>
  <w:endnote w:type="continuationSeparator" w:id="0">
    <w:p w14:paraId="3C3C7ADC" w14:textId="77777777" w:rsidR="00A36435" w:rsidRDefault="00A36435" w:rsidP="00AE5BAD">
      <w:pPr>
        <w:spacing w:after="0" w:line="240" w:lineRule="auto"/>
      </w:pPr>
      <w:r>
        <w:continuationSeparator/>
      </w:r>
    </w:p>
  </w:endnote>
  <w:endnote w:type="continuationNotice" w:id="1">
    <w:p w14:paraId="3E51ADCC" w14:textId="77777777" w:rsidR="00A36435" w:rsidRDefault="00A36435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Minion Pro">
    <w:panose1 w:val="00000000000000000000"/>
    <w:charset w:val="00"/>
    <w:family w:val="roman"/>
    <w:notTrueType/>
    <w:pitch w:val="variable"/>
    <w:sig w:usb0="60000287" w:usb1="00000001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DengXian Light">
    <w:altName w:val="等线 Light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A0000AEF" w:usb1="4000207B" w:usb2="00000000" w:usb3="00000000" w:csb0="000001B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8C1D763" w14:textId="77777777" w:rsidR="00600516" w:rsidRDefault="0060051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E80ECEA" w14:textId="676ADE71" w:rsidR="0074586B" w:rsidRPr="00870988" w:rsidRDefault="00870988">
    <w:pPr>
      <w:pStyle w:val="Footer"/>
      <w:rPr>
        <w:sz w:val="16"/>
        <w:szCs w:val="16"/>
      </w:rPr>
    </w:pPr>
    <w:r w:rsidRPr="00870988">
      <w:rPr>
        <w:sz w:val="16"/>
        <w:szCs w:val="16"/>
      </w:rPr>
      <w:t>HR / updated Feb 2022</w:t>
    </w:r>
  </w:p>
  <w:p w14:paraId="5FF30D85" w14:textId="77777777" w:rsidR="0074586B" w:rsidRDefault="0074586B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CB2F005" w14:textId="6279D726" w:rsidR="00600516" w:rsidRPr="00600516" w:rsidRDefault="00600516">
    <w:pPr>
      <w:pStyle w:val="Footer"/>
      <w:rPr>
        <w:sz w:val="16"/>
        <w:szCs w:val="16"/>
      </w:rPr>
    </w:pPr>
    <w:r w:rsidRPr="00600516">
      <w:rPr>
        <w:sz w:val="16"/>
        <w:szCs w:val="16"/>
      </w:rPr>
      <w:t>HR . updated Feb 2022</w:t>
    </w:r>
  </w:p>
  <w:p w14:paraId="47A7D569" w14:textId="77777777" w:rsidR="00600516" w:rsidRDefault="0060051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4F673B2" w14:textId="77777777" w:rsidR="00A36435" w:rsidRDefault="00A36435" w:rsidP="00AE5BAD">
      <w:pPr>
        <w:spacing w:after="0" w:line="240" w:lineRule="auto"/>
      </w:pPr>
      <w:r>
        <w:separator/>
      </w:r>
    </w:p>
  </w:footnote>
  <w:footnote w:type="continuationSeparator" w:id="0">
    <w:p w14:paraId="78858509" w14:textId="77777777" w:rsidR="00A36435" w:rsidRDefault="00A36435" w:rsidP="00AE5BAD">
      <w:pPr>
        <w:spacing w:after="0" w:line="240" w:lineRule="auto"/>
      </w:pPr>
      <w:r>
        <w:continuationSeparator/>
      </w:r>
    </w:p>
  </w:footnote>
  <w:footnote w:type="continuationNotice" w:id="1">
    <w:p w14:paraId="0060AC66" w14:textId="77777777" w:rsidR="00A36435" w:rsidRDefault="00A36435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ECF76D" w14:textId="77777777" w:rsidR="00600516" w:rsidRDefault="0060051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FD48EFD" w14:textId="77777777" w:rsidR="00AE5BAD" w:rsidRDefault="00AE5BAD" w:rsidP="00AF6D6E">
    <w:pPr>
      <w:pStyle w:val="Header"/>
      <w:tabs>
        <w:tab w:val="left" w:pos="284"/>
      </w:tabs>
    </w:pPr>
    <w:r w:rsidRPr="00870988">
      <w:rPr>
        <w:noProof/>
        <w:sz w:val="16"/>
        <w:szCs w:val="16"/>
      </w:rPr>
      <w:drawing>
        <wp:anchor distT="0" distB="0" distL="114300" distR="114300" simplePos="0" relativeHeight="251658240" behindDoc="1" locked="0" layoutInCell="1" allowOverlap="1" wp14:anchorId="248FEA5E" wp14:editId="401EF07D">
          <wp:simplePos x="0" y="0"/>
          <wp:positionH relativeFrom="page">
            <wp:align>left</wp:align>
          </wp:positionH>
          <wp:positionV relativeFrom="paragraph">
            <wp:posOffset>-450216</wp:posOffset>
          </wp:positionV>
          <wp:extent cx="7562850" cy="10694905"/>
          <wp:effectExtent l="0" t="0" r="0" b="0"/>
          <wp:wrapNone/>
          <wp:docPr id="4" name="Picture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Page 2 onwards header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64443" cy="1069715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6DD9787" w14:textId="77777777" w:rsidR="00F04E1C" w:rsidRDefault="00F04E1C">
    <w:pPr>
      <w:pStyle w:val="Header"/>
    </w:pPr>
    <w:r>
      <w:rPr>
        <w:noProof/>
      </w:rPr>
      <w:drawing>
        <wp:anchor distT="0" distB="0" distL="114300" distR="114300" simplePos="0" relativeHeight="251658241" behindDoc="1" locked="0" layoutInCell="1" allowOverlap="1" wp14:anchorId="7DFCCB2A" wp14:editId="660B0FB4">
          <wp:simplePos x="0" y="0"/>
          <wp:positionH relativeFrom="page">
            <wp:align>left</wp:align>
          </wp:positionH>
          <wp:positionV relativeFrom="paragraph">
            <wp:posOffset>-450215</wp:posOffset>
          </wp:positionV>
          <wp:extent cx="7553551" cy="938007"/>
          <wp:effectExtent l="0" t="0" r="0" b="0"/>
          <wp:wrapNone/>
          <wp:docPr id="5" name="Picture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Cover-page-header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618255" cy="946042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42772A"/>
    <w:multiLevelType w:val="hybridMultilevel"/>
    <w:tmpl w:val="B4E40ED2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747B592C"/>
    <w:multiLevelType w:val="hybridMultilevel"/>
    <w:tmpl w:val="72103CC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460493343">
    <w:abstractNumId w:val="0"/>
  </w:num>
  <w:num w:numId="2" w16cid:durableId="27906964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attachedTemplate r:id="rId1"/>
  <w:defaultTabStop w:val="72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D3ACF"/>
    <w:rsid w:val="00004F6A"/>
    <w:rsid w:val="000164E0"/>
    <w:rsid w:val="00025A36"/>
    <w:rsid w:val="00086667"/>
    <w:rsid w:val="00091CB5"/>
    <w:rsid w:val="00094260"/>
    <w:rsid w:val="00097FD9"/>
    <w:rsid w:val="000C474A"/>
    <w:rsid w:val="00101605"/>
    <w:rsid w:val="0011258E"/>
    <w:rsid w:val="001B188A"/>
    <w:rsid w:val="001C2037"/>
    <w:rsid w:val="001C355E"/>
    <w:rsid w:val="001E4887"/>
    <w:rsid w:val="001F38E4"/>
    <w:rsid w:val="001F7E45"/>
    <w:rsid w:val="00201671"/>
    <w:rsid w:val="002473C1"/>
    <w:rsid w:val="0028729C"/>
    <w:rsid w:val="002C2403"/>
    <w:rsid w:val="002C3FA6"/>
    <w:rsid w:val="002E025B"/>
    <w:rsid w:val="003169C8"/>
    <w:rsid w:val="003C7574"/>
    <w:rsid w:val="003D3ACF"/>
    <w:rsid w:val="003E6292"/>
    <w:rsid w:val="0046497C"/>
    <w:rsid w:val="004A197B"/>
    <w:rsid w:val="005058B2"/>
    <w:rsid w:val="00527633"/>
    <w:rsid w:val="00543BFC"/>
    <w:rsid w:val="005532B0"/>
    <w:rsid w:val="005846D9"/>
    <w:rsid w:val="005E2C10"/>
    <w:rsid w:val="005F6221"/>
    <w:rsid w:val="00600516"/>
    <w:rsid w:val="00611C3B"/>
    <w:rsid w:val="006645EC"/>
    <w:rsid w:val="006853D3"/>
    <w:rsid w:val="006A54E6"/>
    <w:rsid w:val="006B4B4F"/>
    <w:rsid w:val="006D2186"/>
    <w:rsid w:val="006E2616"/>
    <w:rsid w:val="006F621A"/>
    <w:rsid w:val="00704153"/>
    <w:rsid w:val="007077A9"/>
    <w:rsid w:val="00710382"/>
    <w:rsid w:val="0071053A"/>
    <w:rsid w:val="00710F58"/>
    <w:rsid w:val="0074586B"/>
    <w:rsid w:val="007539E2"/>
    <w:rsid w:val="00764E62"/>
    <w:rsid w:val="007A29E3"/>
    <w:rsid w:val="007B440E"/>
    <w:rsid w:val="007C4471"/>
    <w:rsid w:val="00831818"/>
    <w:rsid w:val="008643AF"/>
    <w:rsid w:val="00870988"/>
    <w:rsid w:val="00922612"/>
    <w:rsid w:val="00952363"/>
    <w:rsid w:val="00967CC1"/>
    <w:rsid w:val="00980BAE"/>
    <w:rsid w:val="00985BA0"/>
    <w:rsid w:val="009A6313"/>
    <w:rsid w:val="009B7786"/>
    <w:rsid w:val="00A21C56"/>
    <w:rsid w:val="00A222ED"/>
    <w:rsid w:val="00A36435"/>
    <w:rsid w:val="00A4372A"/>
    <w:rsid w:val="00A73E16"/>
    <w:rsid w:val="00A7420D"/>
    <w:rsid w:val="00A85F96"/>
    <w:rsid w:val="00A92509"/>
    <w:rsid w:val="00AA6481"/>
    <w:rsid w:val="00AB72CD"/>
    <w:rsid w:val="00AD7451"/>
    <w:rsid w:val="00AE3186"/>
    <w:rsid w:val="00AE419C"/>
    <w:rsid w:val="00AE5BAD"/>
    <w:rsid w:val="00AF6D6E"/>
    <w:rsid w:val="00B07253"/>
    <w:rsid w:val="00B26283"/>
    <w:rsid w:val="00B56C45"/>
    <w:rsid w:val="00B777E1"/>
    <w:rsid w:val="00C73ECD"/>
    <w:rsid w:val="00CE0E3F"/>
    <w:rsid w:val="00D25012"/>
    <w:rsid w:val="00D43AE9"/>
    <w:rsid w:val="00D548FA"/>
    <w:rsid w:val="00D556F3"/>
    <w:rsid w:val="00D5769F"/>
    <w:rsid w:val="00DA7C72"/>
    <w:rsid w:val="00DB587B"/>
    <w:rsid w:val="00DD7F4B"/>
    <w:rsid w:val="00E21225"/>
    <w:rsid w:val="00E462F7"/>
    <w:rsid w:val="00E63408"/>
    <w:rsid w:val="00E81F38"/>
    <w:rsid w:val="00E956FE"/>
    <w:rsid w:val="00EB12E6"/>
    <w:rsid w:val="00ED1C5F"/>
    <w:rsid w:val="00F000C5"/>
    <w:rsid w:val="00F04A06"/>
    <w:rsid w:val="00F04E1C"/>
    <w:rsid w:val="00F135BF"/>
    <w:rsid w:val="00F802FC"/>
    <w:rsid w:val="00F85021"/>
    <w:rsid w:val="00FA6944"/>
    <w:rsid w:val="0D1100A8"/>
    <w:rsid w:val="3823A2FA"/>
    <w:rsid w:val="44E8FDA5"/>
    <w:rsid w:val="5EE04A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5E86B5BD"/>
  <w15:chartTrackingRefBased/>
  <w15:docId w15:val="{994F45A9-F998-464E-9141-F8B7AED917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GB" w:eastAsia="zh-CN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F38E4"/>
    <w:pPr>
      <w:spacing w:line="256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link w:val="NoSpacingChar"/>
    <w:uiPriority w:val="1"/>
    <w:qFormat/>
    <w:rsid w:val="001B188A"/>
    <w:pPr>
      <w:spacing w:after="0" w:line="240" w:lineRule="auto"/>
    </w:pPr>
    <w:rPr>
      <w:lang w:val="en-US" w:eastAsia="en-US"/>
    </w:rPr>
  </w:style>
  <w:style w:type="character" w:customStyle="1" w:styleId="NoSpacingChar">
    <w:name w:val="No Spacing Char"/>
    <w:basedOn w:val="DefaultParagraphFont"/>
    <w:link w:val="NoSpacing"/>
    <w:uiPriority w:val="1"/>
    <w:rsid w:val="001B188A"/>
    <w:rPr>
      <w:lang w:val="en-US" w:eastAsia="en-US"/>
    </w:rPr>
  </w:style>
  <w:style w:type="paragraph" w:styleId="Header">
    <w:name w:val="header"/>
    <w:basedOn w:val="Normal"/>
    <w:link w:val="HeaderChar"/>
    <w:uiPriority w:val="99"/>
    <w:unhideWhenUsed/>
    <w:rsid w:val="00AE5BAD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E5BAD"/>
  </w:style>
  <w:style w:type="paragraph" w:styleId="Footer">
    <w:name w:val="footer"/>
    <w:basedOn w:val="Normal"/>
    <w:link w:val="FooterChar"/>
    <w:uiPriority w:val="99"/>
    <w:unhideWhenUsed/>
    <w:rsid w:val="00AE5BAD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E5BAD"/>
  </w:style>
  <w:style w:type="paragraph" w:customStyle="1" w:styleId="BasicParagraph">
    <w:name w:val="[Basic Paragraph]"/>
    <w:basedOn w:val="Normal"/>
    <w:uiPriority w:val="99"/>
    <w:rsid w:val="00952363"/>
    <w:pPr>
      <w:autoSpaceDE w:val="0"/>
      <w:autoSpaceDN w:val="0"/>
      <w:adjustRightInd w:val="0"/>
      <w:spacing w:after="0" w:line="288" w:lineRule="auto"/>
      <w:textAlignment w:val="center"/>
    </w:pPr>
    <w:rPr>
      <w:rFonts w:ascii="Minion Pro" w:hAnsi="Minion Pro" w:cs="Minion Pro"/>
      <w:color w:val="000000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3D3ACF"/>
    <w:rPr>
      <w:color w:val="0563C1" w:themeColor="hyperlink"/>
      <w:u w:val="single"/>
    </w:rPr>
  </w:style>
  <w:style w:type="paragraph" w:styleId="ListParagraph">
    <w:name w:val="List Paragraph"/>
    <w:basedOn w:val="Normal"/>
    <w:uiPriority w:val="34"/>
    <w:qFormat/>
    <w:rsid w:val="003D3ACF"/>
    <w:pPr>
      <w:ind w:left="720"/>
      <w:contextualSpacing/>
    </w:pPr>
  </w:style>
  <w:style w:type="table" w:styleId="TableGrid">
    <w:name w:val="Table Grid"/>
    <w:basedOn w:val="TableNormal"/>
    <w:uiPriority w:val="39"/>
    <w:rsid w:val="003D3ACF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28140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020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4548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882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header" Target="header3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S:\LOGOS%20STATIONERY%20&amp;%20BRANDING\Document%20Templates\Colour\Eltham%20College\Senior%20School%20Document%20without%20cover%20Template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overPageProperties xmlns="http://schemas.microsoft.com/office/2006/coverPageProps">
  <PublishDate/>
  <Abstract/>
  <CompanyAddress/>
  <CompanyPhone/>
  <CompanyFax/>
  <CompanyEmail>Date</CompanyEmail>
</CoverPage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7099B49485D8749BDD4915C70BDCD24" ma:contentTypeVersion="17" ma:contentTypeDescription="Create a new document." ma:contentTypeScope="" ma:versionID="c856bea31530b15cb0ca78f6593e7b8c">
  <xsd:schema xmlns:xsd="http://www.w3.org/2001/XMLSchema" xmlns:xs="http://www.w3.org/2001/XMLSchema" xmlns:p="http://schemas.microsoft.com/office/2006/metadata/properties" xmlns:ns2="5b234556-8a81-4c99-bb0d-86c3ae67cc91" xmlns:ns3="9aa7899b-1225-4075-b7cf-b08ccd397957" xmlns:ns4="433bb09f-38dd-4b8d-85ef-fb891c088693" targetNamespace="http://schemas.microsoft.com/office/2006/metadata/properties" ma:root="true" ma:fieldsID="c6d7e2bade97a2449c0d4f510b2b76b7" ns2:_="" ns3:_="" ns4:_="">
    <xsd:import namespace="5b234556-8a81-4c99-bb0d-86c3ae67cc91"/>
    <xsd:import namespace="9aa7899b-1225-4075-b7cf-b08ccd397957"/>
    <xsd:import namespace="433bb09f-38dd-4b8d-85ef-fb891c088693"/>
    <xsd:element name="properties">
      <xsd:complexType>
        <xsd:sequence>
          <xsd:element name="documentManagement">
            <xsd:complexType>
              <xsd:all>
                <xsd:element ref="ns2:a7067324fb074451b095634bba9eb0b7" minOccurs="0"/>
                <xsd:element ref="ns2:TaxCatchAll" minOccurs="0"/>
                <xsd:element ref="ns2:PersonalIdentificationData" minOccurs="0"/>
                <xsd:element ref="ns3:Target_x0020_Audiences" minOccurs="0"/>
                <xsd:element ref="ns3:MediaServiceMetadata" minOccurs="0"/>
                <xsd:element ref="ns3:MediaServiceFastMetadata" minOccurs="0"/>
                <xsd:element ref="ns4:SharedWithUsers" minOccurs="0"/>
                <xsd:element ref="ns4:SharedWithDetails" minOccurs="0"/>
                <xsd:element ref="ns3:MediaServiceAutoTags" minOccurs="0"/>
                <xsd:element ref="ns3:MediaServiceOCR" minOccurs="0"/>
                <xsd:element ref="ns3:MediaServiceDateTaken" minOccurs="0"/>
                <xsd:element ref="ns3:MediaServiceGenerationTime" minOccurs="0"/>
                <xsd:element ref="ns3:MediaServiceEventHashCode" minOccurs="0"/>
                <xsd:element ref="ns3:MediaServiceAutoKeyPoints" minOccurs="0"/>
                <xsd:element ref="ns3:MediaServiceKeyPoints" minOccurs="0"/>
                <xsd:element ref="ns3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b234556-8a81-4c99-bb0d-86c3ae67cc91" elementFormDefault="qualified">
    <xsd:import namespace="http://schemas.microsoft.com/office/2006/documentManagement/types"/>
    <xsd:import namespace="http://schemas.microsoft.com/office/infopath/2007/PartnerControls"/>
    <xsd:element name="a7067324fb074451b095634bba9eb0b7" ma:index="9" nillable="true" ma:taxonomy="true" ma:internalName="a7067324fb074451b095634bba9eb0b7" ma:taxonomyFieldName="Staff_x0020_Category" ma:displayName="Staff Category" ma:default="" ma:fieldId="{a7067324-fb07-4451-b095-634bba9eb0b7}" ma:sspId="179fa7d4-ae62-45c7-8390-66ee8060fa14" ma:termSetId="f87d4825-160e-45ce-88bd-e91c68061c5e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axCatchAll" ma:index="10" nillable="true" ma:displayName="Taxonomy Catch All Column" ma:hidden="true" ma:list="{e2cdb1e9-e448-4105-822f-745c60591adf}" ma:internalName="TaxCatchAll" ma:showField="CatchAllData" ma:web="5b234556-8a81-4c99-bb0d-86c3ae67cc91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PersonalIdentificationData" ma:index="11" nillable="true" ma:displayName="Personal Identification Data" ma:default="" ma:internalName="PersonalIdentificationData">
      <xsd:simpleType>
        <xsd:restriction base="dms:Choice">
          <xsd:enumeration value="No"/>
          <xsd:enumeration value="Yes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aa7899b-1225-4075-b7cf-b08ccd397957" elementFormDefault="qualified">
    <xsd:import namespace="http://schemas.microsoft.com/office/2006/documentManagement/types"/>
    <xsd:import namespace="http://schemas.microsoft.com/office/infopath/2007/PartnerControls"/>
    <xsd:element name="Target_x0020_Audiences" ma:index="12" nillable="true" ma:displayName="Target Audiences" ma:internalName="Target_x0020_Audiences">
      <xsd:simpleType>
        <xsd:restriction base="dms:Unknown"/>
      </xsd:simpleType>
    </xsd:element>
    <xsd:element name="MediaServiceMetadata" ma:index="13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4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7" nillable="true" ma:displayName="Tags" ma:internalName="MediaServiceAutoTags" ma:readOnly="true">
      <xsd:simpleType>
        <xsd:restriction base="dms:Text"/>
      </xsd:simpleType>
    </xsd:element>
    <xsd:element name="MediaServiceOCR" ma:index="18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9" nillable="true" ma:displayName="MediaServiceDateTaken" ma:hidden="true" ma:internalName="MediaServiceDateTaken" ma:readOnly="true">
      <xsd:simpleType>
        <xsd:restriction base="dms:Text"/>
      </xsd:simpleType>
    </xsd:element>
    <xsd:element name="MediaServiceGenerationTime" ma:index="20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21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22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3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Location" ma:index="24" nillable="true" ma:displayName="Location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33bb09f-38dd-4b8d-85ef-fb891c088693" elementFormDefault="qualified">
    <xsd:import namespace="http://schemas.microsoft.com/office/2006/documentManagement/types"/>
    <xsd:import namespace="http://schemas.microsoft.com/office/infopath/2007/PartnerControls"/>
    <xsd:element name="SharedWithUsers" ma:index="15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6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a7067324fb074451b095634bba9eb0b7 xmlns="5b234556-8a81-4c99-bb0d-86c3ae67cc91">
      <Terms xmlns="http://schemas.microsoft.com/office/infopath/2007/PartnerControls"/>
    </a7067324fb074451b095634bba9eb0b7>
    <Target_x0020_Audiences xmlns="9aa7899b-1225-4075-b7cf-b08ccd397957" xsi:nil="true"/>
    <PersonalIdentificationData xmlns="5b234556-8a81-4c99-bb0d-86c3ae67cc91" xsi:nil="true"/>
    <TaxCatchAll xmlns="5b234556-8a81-4c99-bb0d-86c3ae67cc91" xsi:nil="true"/>
  </documentManagement>
</p:properties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DDB9D70D-D708-4159-899A-29FBEC81FC2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5b234556-8a81-4c99-bb0d-86c3ae67cc91"/>
    <ds:schemaRef ds:uri="9aa7899b-1225-4075-b7cf-b08ccd397957"/>
    <ds:schemaRef ds:uri="433bb09f-38dd-4b8d-85ef-fb891c08869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27531903-A9BB-4B18-8CA5-65767AF23639}">
  <ds:schemaRefs>
    <ds:schemaRef ds:uri="http://schemas.microsoft.com/office/2006/metadata/properties"/>
    <ds:schemaRef ds:uri="http://schemas.microsoft.com/office/infopath/2007/PartnerControls"/>
    <ds:schemaRef ds:uri="5b234556-8a81-4c99-bb0d-86c3ae67cc91"/>
    <ds:schemaRef ds:uri="9aa7899b-1225-4075-b7cf-b08ccd397957"/>
  </ds:schemaRefs>
</ds:datastoreItem>
</file>

<file path=customXml/itemProps4.xml><?xml version="1.0" encoding="utf-8"?>
<ds:datastoreItem xmlns:ds="http://schemas.openxmlformats.org/officeDocument/2006/customXml" ds:itemID="{252DCC4F-0D06-41B5-8495-1A68723704C6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Senior School Document without cover Template</Template>
  <TotalTime>1</TotalTime>
  <Pages>5</Pages>
  <Words>645</Words>
  <Characters>3677</Characters>
  <Application>Microsoft Office Word</Application>
  <DocSecurity>4</DocSecurity>
  <Lines>30</Lines>
  <Paragraphs>8</Paragraphs>
  <ScaleCrop>false</ScaleCrop>
  <Company>Eltham College</Company>
  <LinksUpToDate>false</LinksUpToDate>
  <CharactersWithSpaces>4314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Gabby M. Collier</dc:creator>
  <cp:keywords/>
  <dc:description/>
  <cp:lastModifiedBy>Bal Deol</cp:lastModifiedBy>
  <cp:revision>2</cp:revision>
  <dcterms:created xsi:type="dcterms:W3CDTF">2023-03-23T12:13:00Z</dcterms:created>
  <dcterms:modified xsi:type="dcterms:W3CDTF">2023-03-23T12:13:00Z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0x01010087099B49485D8749BDD4915C70BDCD24</vt:lpwstr>
  </property>
  <property fmtid="{D5CDD505-2E9C-101B-9397-08002B2CF9AE}" pid="3" name="Order">
    <vt:r8>1958900</vt:r8>
  </property>
  <property fmtid="{D5CDD505-2E9C-101B-9397-08002B2CF9AE}" pid="4" name="_ExtendedDescription">
    <vt:lpwstr/>
  </property>
  <property fmtid="{D5CDD505-2E9C-101B-9397-08002B2CF9AE}" pid="5" name="ComplianceAssetId">
    <vt:lpwstr/>
  </property>
  <property fmtid="{D5CDD505-2E9C-101B-9397-08002B2CF9AE}" pid="6" name="Staff Category">
    <vt:lpwstr/>
  </property>
</Properties>
</file>